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5EC3" w:rsidRDefault="005D4F77" w:rsidP="00164D08">
      <w:pPr>
        <w:jc w:val="center"/>
      </w:pPr>
      <w:r>
        <w:t xml:space="preserve">MANIFESTAZIONE D’INTERESSE PER LA PARTECIPAZIONE A </w:t>
      </w:r>
      <w:r w:rsidR="00164D08" w:rsidRPr="002F5E8F">
        <w:t xml:space="preserve">WORKSHOP </w:t>
      </w:r>
      <w:r>
        <w:t xml:space="preserve">TEMATICI </w:t>
      </w:r>
      <w:r w:rsidR="002F5E8F" w:rsidRPr="002F5E8F">
        <w:t>PER L’ISTRUZIONE E LA FORMAZIONE DEI GESTORI DEL TERRITORIO E DI ALTRI</w:t>
      </w:r>
      <w:r w:rsidR="002F5E8F">
        <w:t xml:space="preserve"> OPERATORI ECONOMICI</w:t>
      </w:r>
      <w:r>
        <w:t xml:space="preserve"> DEL </w:t>
      </w:r>
    </w:p>
    <w:p w:rsidR="002F5E8F" w:rsidRDefault="002F5E8F" w:rsidP="00164D08">
      <w:pPr>
        <w:jc w:val="center"/>
        <w:rPr>
          <w:b/>
          <w:sz w:val="28"/>
          <w:szCs w:val="28"/>
        </w:rPr>
      </w:pPr>
      <w:r w:rsidRPr="005D4F77">
        <w:rPr>
          <w:b/>
          <w:sz w:val="28"/>
          <w:szCs w:val="28"/>
        </w:rPr>
        <w:t>“DISTRETTO RURALE DI QUALITA’ DEI SICANI”</w:t>
      </w:r>
    </w:p>
    <w:p w:rsidR="00133763" w:rsidRPr="005D4F77" w:rsidRDefault="00DA5EC3" w:rsidP="00DA5EC3">
      <w:pPr>
        <w:spacing w:after="0"/>
        <w:jc w:val="center"/>
        <w:rPr>
          <w:i/>
        </w:rPr>
      </w:pPr>
      <w:r w:rsidRPr="005D4F77">
        <w:rPr>
          <w:i/>
        </w:rPr>
        <w:t>Sottomisura 19.2 del PSR Sicilia 2014-2020 – Strategia di Sviluppo Locale di Tipo Partecipativo</w:t>
      </w:r>
      <w:r w:rsidRPr="005D4F77">
        <w:rPr>
          <w:rFonts w:hint="eastAsia"/>
          <w:i/>
        </w:rPr>
        <w:br/>
      </w:r>
      <w:r w:rsidRPr="005D4F77">
        <w:rPr>
          <w:i/>
        </w:rPr>
        <w:t>Azione P.A.L. Sicani 3.2.1 "Incontri tra competenze e idee per lo sviluppo del DRQ Sicani"</w:t>
      </w:r>
      <w:r w:rsidRPr="005D4F77">
        <w:rPr>
          <w:i/>
        </w:rPr>
        <w:br/>
        <w:t>Sottomisura di riferimento PSR Sicilia M 1.1</w:t>
      </w:r>
      <w:r w:rsidRPr="005D4F77">
        <w:rPr>
          <w:rFonts w:hint="eastAsia"/>
          <w:i/>
        </w:rPr>
        <w:br/>
      </w:r>
      <w:r w:rsidRPr="005D4F77">
        <w:rPr>
          <w:i/>
        </w:rPr>
        <w:t>“Sostegno alla formazione professionale e azioni di acquisizione di competenze”</w:t>
      </w:r>
    </w:p>
    <w:p w:rsidR="00B47102" w:rsidRDefault="00DA5EC3" w:rsidP="00B47102">
      <w:pPr>
        <w:spacing w:after="0"/>
        <w:jc w:val="center"/>
        <w:rPr>
          <w:b/>
        </w:rPr>
      </w:pPr>
      <w:r w:rsidRPr="00DA5EC3">
        <w:rPr>
          <w:b/>
        </w:rPr>
        <w:t>DECRETO DI CONCESSIONE DELL’AIUTO PUBBLICO</w:t>
      </w:r>
      <w:r w:rsidR="00B47102">
        <w:rPr>
          <w:b/>
        </w:rPr>
        <w:t xml:space="preserve"> </w:t>
      </w:r>
      <w:r w:rsidRPr="00DA5EC3">
        <w:rPr>
          <w:b/>
        </w:rPr>
        <w:t>N. 25 DEL 31/05/202</w:t>
      </w:r>
      <w:r w:rsidR="00B47102">
        <w:rPr>
          <w:b/>
        </w:rPr>
        <w:t xml:space="preserve"> </w:t>
      </w:r>
    </w:p>
    <w:p w:rsidR="00164D08" w:rsidRDefault="00DA5EC3" w:rsidP="00B47102">
      <w:pPr>
        <w:spacing w:after="0"/>
        <w:jc w:val="center"/>
      </w:pPr>
      <w:r w:rsidRPr="00DA5EC3">
        <w:t>Codice CUP progetto D64E22000420009</w:t>
      </w:r>
    </w:p>
    <w:p w:rsidR="00B47102" w:rsidRDefault="00B47102" w:rsidP="00B47102">
      <w:pPr>
        <w:spacing w:after="0"/>
        <w:jc w:val="center"/>
      </w:pPr>
    </w:p>
    <w:p w:rsidR="00A71C46" w:rsidRPr="00A71C46" w:rsidRDefault="00A71C46" w:rsidP="00A71C46">
      <w:pPr>
        <w:jc w:val="center"/>
        <w:rPr>
          <w:i/>
          <w:sz w:val="40"/>
          <w:szCs w:val="40"/>
        </w:rPr>
      </w:pPr>
      <w:r w:rsidRPr="00A71C46">
        <w:rPr>
          <w:i/>
          <w:sz w:val="40"/>
          <w:szCs w:val="40"/>
        </w:rPr>
        <w:t>MODULO DI PARTECIPAZIONE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543"/>
        <w:gridCol w:w="2270"/>
      </w:tblGrid>
      <w:tr w:rsidR="00A71C46" w:rsidRPr="005650E6" w:rsidTr="005650E6">
        <w:tc>
          <w:tcPr>
            <w:tcW w:w="4889" w:type="dxa"/>
            <w:shd w:val="clear" w:color="auto" w:fill="D9D9D9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  <w:r w:rsidRPr="005650E6">
              <w:rPr>
                <w:i/>
                <w:color w:val="000066"/>
                <w:sz w:val="20"/>
                <w:szCs w:val="20"/>
              </w:rPr>
              <w:t>NOME</w:t>
            </w:r>
          </w:p>
        </w:tc>
        <w:tc>
          <w:tcPr>
            <w:tcW w:w="4889" w:type="dxa"/>
            <w:gridSpan w:val="2"/>
            <w:shd w:val="clear" w:color="auto" w:fill="D9D9D9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  <w:r w:rsidRPr="005650E6">
              <w:rPr>
                <w:i/>
                <w:color w:val="000066"/>
                <w:sz w:val="20"/>
                <w:szCs w:val="20"/>
              </w:rPr>
              <w:t>COGNOME</w:t>
            </w:r>
          </w:p>
        </w:tc>
      </w:tr>
      <w:tr w:rsidR="00A71C46" w:rsidRPr="005650E6" w:rsidTr="005650E6">
        <w:tc>
          <w:tcPr>
            <w:tcW w:w="4889" w:type="dxa"/>
            <w:shd w:val="clear" w:color="auto" w:fill="auto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  <w:tc>
          <w:tcPr>
            <w:tcW w:w="4889" w:type="dxa"/>
            <w:gridSpan w:val="2"/>
            <w:shd w:val="clear" w:color="auto" w:fill="auto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  <w:tr w:rsidR="00A71C46" w:rsidRPr="005650E6" w:rsidTr="005650E6">
        <w:tc>
          <w:tcPr>
            <w:tcW w:w="4889" w:type="dxa"/>
            <w:shd w:val="clear" w:color="auto" w:fill="D9D9D9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  <w:r w:rsidRPr="005650E6">
              <w:rPr>
                <w:i/>
                <w:color w:val="000066"/>
                <w:sz w:val="20"/>
                <w:szCs w:val="20"/>
              </w:rPr>
              <w:t>DATA DI NASCITA</w:t>
            </w:r>
          </w:p>
        </w:tc>
        <w:tc>
          <w:tcPr>
            <w:tcW w:w="4889" w:type="dxa"/>
            <w:gridSpan w:val="2"/>
            <w:shd w:val="clear" w:color="auto" w:fill="D9D9D9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  <w:r w:rsidRPr="005650E6">
              <w:rPr>
                <w:i/>
                <w:color w:val="000066"/>
                <w:sz w:val="20"/>
                <w:szCs w:val="20"/>
              </w:rPr>
              <w:t xml:space="preserve">LUOGO DI NASCITA </w:t>
            </w:r>
          </w:p>
        </w:tc>
      </w:tr>
      <w:tr w:rsidR="00A71C46" w:rsidRPr="005650E6" w:rsidTr="005650E6">
        <w:tc>
          <w:tcPr>
            <w:tcW w:w="4889" w:type="dxa"/>
            <w:shd w:val="clear" w:color="auto" w:fill="auto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  <w:tc>
          <w:tcPr>
            <w:tcW w:w="4889" w:type="dxa"/>
            <w:gridSpan w:val="2"/>
            <w:shd w:val="clear" w:color="auto" w:fill="auto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  <w:tr w:rsidR="00A71C46" w:rsidRPr="005650E6" w:rsidTr="005650E6">
        <w:tc>
          <w:tcPr>
            <w:tcW w:w="4889" w:type="dxa"/>
            <w:shd w:val="clear" w:color="auto" w:fill="D9D9D9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  <w:r w:rsidRPr="005650E6">
              <w:rPr>
                <w:i/>
                <w:color w:val="000066"/>
                <w:sz w:val="20"/>
                <w:szCs w:val="20"/>
              </w:rPr>
              <w:t>CITTA’/CAP</w:t>
            </w:r>
          </w:p>
        </w:tc>
        <w:tc>
          <w:tcPr>
            <w:tcW w:w="4889" w:type="dxa"/>
            <w:gridSpan w:val="2"/>
            <w:shd w:val="clear" w:color="auto" w:fill="D9D9D9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  <w:r w:rsidRPr="005650E6">
              <w:rPr>
                <w:i/>
                <w:color w:val="000066"/>
                <w:sz w:val="20"/>
                <w:szCs w:val="20"/>
              </w:rPr>
              <w:t xml:space="preserve">VIA </w:t>
            </w:r>
          </w:p>
        </w:tc>
      </w:tr>
      <w:tr w:rsidR="00A71C46" w:rsidRPr="005650E6" w:rsidTr="005650E6">
        <w:tc>
          <w:tcPr>
            <w:tcW w:w="4889" w:type="dxa"/>
            <w:shd w:val="clear" w:color="auto" w:fill="auto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  <w:tc>
          <w:tcPr>
            <w:tcW w:w="4889" w:type="dxa"/>
            <w:gridSpan w:val="2"/>
            <w:shd w:val="clear" w:color="auto" w:fill="auto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  <w:tr w:rsidR="00A71C46" w:rsidRPr="005650E6" w:rsidTr="005650E6">
        <w:tc>
          <w:tcPr>
            <w:tcW w:w="4889" w:type="dxa"/>
            <w:shd w:val="clear" w:color="auto" w:fill="D9D9D9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  <w:r w:rsidRPr="005650E6">
              <w:rPr>
                <w:i/>
                <w:color w:val="000066"/>
                <w:sz w:val="20"/>
                <w:szCs w:val="20"/>
              </w:rPr>
              <w:t>CODICE FISCALE</w:t>
            </w:r>
          </w:p>
        </w:tc>
        <w:tc>
          <w:tcPr>
            <w:tcW w:w="4889" w:type="dxa"/>
            <w:gridSpan w:val="2"/>
            <w:shd w:val="clear" w:color="auto" w:fill="D9D9D9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  <w:r w:rsidRPr="005650E6">
              <w:rPr>
                <w:i/>
                <w:color w:val="000066"/>
                <w:sz w:val="20"/>
                <w:szCs w:val="20"/>
              </w:rPr>
              <w:t xml:space="preserve">PARTITA IVA </w:t>
            </w:r>
          </w:p>
        </w:tc>
      </w:tr>
      <w:tr w:rsidR="00945760" w:rsidRPr="005650E6" w:rsidTr="005650E6">
        <w:tc>
          <w:tcPr>
            <w:tcW w:w="4889" w:type="dxa"/>
            <w:shd w:val="clear" w:color="auto" w:fill="auto"/>
          </w:tcPr>
          <w:p w:rsidR="00945760" w:rsidRPr="005650E6" w:rsidRDefault="00945760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  <w:tc>
          <w:tcPr>
            <w:tcW w:w="4889" w:type="dxa"/>
            <w:gridSpan w:val="2"/>
            <w:shd w:val="clear" w:color="auto" w:fill="auto"/>
          </w:tcPr>
          <w:p w:rsidR="00945760" w:rsidRPr="005650E6" w:rsidRDefault="00945760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  <w:tr w:rsidR="00A71C46" w:rsidRPr="005650E6" w:rsidTr="005650E6">
        <w:tc>
          <w:tcPr>
            <w:tcW w:w="7479" w:type="dxa"/>
            <w:gridSpan w:val="2"/>
            <w:shd w:val="clear" w:color="auto" w:fill="D9D9D9"/>
          </w:tcPr>
          <w:p w:rsidR="00A71C46" w:rsidRPr="005650E6" w:rsidRDefault="00A71C46" w:rsidP="00813B69">
            <w:pPr>
              <w:rPr>
                <w:i/>
                <w:color w:val="000066"/>
                <w:sz w:val="20"/>
                <w:szCs w:val="20"/>
              </w:rPr>
            </w:pPr>
            <w:r w:rsidRPr="005650E6">
              <w:rPr>
                <w:i/>
                <w:color w:val="000066"/>
                <w:sz w:val="20"/>
                <w:szCs w:val="20"/>
              </w:rPr>
              <w:t>TIPOLOGIA DESTI</w:t>
            </w:r>
            <w:r w:rsidR="00813B69">
              <w:rPr>
                <w:i/>
                <w:color w:val="000066"/>
                <w:sz w:val="20"/>
                <w:szCs w:val="20"/>
              </w:rPr>
              <w:t>N</w:t>
            </w:r>
            <w:r w:rsidRPr="005650E6">
              <w:rPr>
                <w:i/>
                <w:color w:val="000066"/>
                <w:sz w:val="20"/>
                <w:szCs w:val="20"/>
              </w:rPr>
              <w:t>ATARIO</w:t>
            </w:r>
          </w:p>
        </w:tc>
        <w:tc>
          <w:tcPr>
            <w:tcW w:w="2299" w:type="dxa"/>
            <w:shd w:val="clear" w:color="auto" w:fill="D9D9D9"/>
          </w:tcPr>
          <w:p w:rsidR="00A71C46" w:rsidRPr="005650E6" w:rsidRDefault="00A71C46" w:rsidP="005650E6">
            <w:pPr>
              <w:jc w:val="center"/>
              <w:rPr>
                <w:i/>
                <w:color w:val="000066"/>
                <w:sz w:val="20"/>
                <w:szCs w:val="20"/>
              </w:rPr>
            </w:pPr>
            <w:r w:rsidRPr="005650E6">
              <w:rPr>
                <w:i/>
                <w:color w:val="000066"/>
                <w:sz w:val="20"/>
                <w:szCs w:val="20"/>
              </w:rPr>
              <w:t>SI</w:t>
            </w:r>
            <w:r w:rsidR="00813B69">
              <w:rPr>
                <w:i/>
                <w:color w:val="000066"/>
                <w:sz w:val="20"/>
                <w:szCs w:val="20"/>
              </w:rPr>
              <w:t>/</w:t>
            </w:r>
            <w:r w:rsidRPr="005650E6">
              <w:rPr>
                <w:i/>
                <w:color w:val="000066"/>
                <w:sz w:val="20"/>
                <w:szCs w:val="20"/>
              </w:rPr>
              <w:t>NO</w:t>
            </w:r>
          </w:p>
        </w:tc>
      </w:tr>
      <w:tr w:rsidR="00A71C46" w:rsidRPr="005650E6" w:rsidTr="005650E6">
        <w:tc>
          <w:tcPr>
            <w:tcW w:w="7479" w:type="dxa"/>
            <w:gridSpan w:val="2"/>
            <w:shd w:val="clear" w:color="auto" w:fill="auto"/>
          </w:tcPr>
          <w:p w:rsidR="00A71C46" w:rsidRPr="005650E6" w:rsidRDefault="00593D40" w:rsidP="00164D08">
            <w:pPr>
              <w:rPr>
                <w:i/>
                <w:color w:val="000066"/>
                <w:sz w:val="20"/>
                <w:szCs w:val="20"/>
              </w:rPr>
            </w:pPr>
            <w:r>
              <w:rPr>
                <w:i/>
                <w:color w:val="000066"/>
                <w:sz w:val="20"/>
                <w:szCs w:val="20"/>
              </w:rPr>
              <w:t>ADDETTI NEL SETTORE AGRICOLO, ALIMENTARE, FORESTALE E GESTORI DEL TERRITORIO</w:t>
            </w:r>
          </w:p>
        </w:tc>
        <w:tc>
          <w:tcPr>
            <w:tcW w:w="2299" w:type="dxa"/>
            <w:shd w:val="clear" w:color="auto" w:fill="auto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  <w:tr w:rsidR="00593D40" w:rsidRPr="005650E6" w:rsidTr="005650E6">
        <w:tc>
          <w:tcPr>
            <w:tcW w:w="7479" w:type="dxa"/>
            <w:gridSpan w:val="2"/>
            <w:shd w:val="clear" w:color="auto" w:fill="auto"/>
          </w:tcPr>
          <w:p w:rsidR="00593D40" w:rsidRPr="005650E6" w:rsidRDefault="00593D40" w:rsidP="00164D08">
            <w:pPr>
              <w:rPr>
                <w:i/>
                <w:color w:val="000066"/>
                <w:sz w:val="20"/>
                <w:szCs w:val="20"/>
              </w:rPr>
            </w:pPr>
            <w:r>
              <w:rPr>
                <w:i/>
                <w:color w:val="000066"/>
                <w:sz w:val="20"/>
                <w:szCs w:val="20"/>
              </w:rPr>
              <w:t>PICCOLE E MEDIE IMPRESE OPERANTI NEL TERRITORIO RURALE</w:t>
            </w:r>
          </w:p>
        </w:tc>
        <w:tc>
          <w:tcPr>
            <w:tcW w:w="2299" w:type="dxa"/>
            <w:shd w:val="clear" w:color="auto" w:fill="auto"/>
          </w:tcPr>
          <w:p w:rsidR="00593D40" w:rsidRPr="005650E6" w:rsidRDefault="00593D40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  <w:tr w:rsidR="00632BB1" w:rsidRPr="005650E6" w:rsidTr="005650E6">
        <w:tc>
          <w:tcPr>
            <w:tcW w:w="7479" w:type="dxa"/>
            <w:gridSpan w:val="2"/>
            <w:shd w:val="clear" w:color="auto" w:fill="auto"/>
          </w:tcPr>
          <w:p w:rsidR="00632BB1" w:rsidRDefault="00632BB1" w:rsidP="00164D08">
            <w:pPr>
              <w:rPr>
                <w:i/>
                <w:color w:val="000066"/>
                <w:sz w:val="20"/>
                <w:szCs w:val="20"/>
              </w:rPr>
            </w:pPr>
            <w:r>
              <w:rPr>
                <w:i/>
                <w:color w:val="000066"/>
                <w:sz w:val="20"/>
                <w:szCs w:val="20"/>
              </w:rPr>
              <w:t>GESTORI DEL TERRITORIO</w:t>
            </w:r>
          </w:p>
        </w:tc>
        <w:tc>
          <w:tcPr>
            <w:tcW w:w="2299" w:type="dxa"/>
            <w:shd w:val="clear" w:color="auto" w:fill="auto"/>
          </w:tcPr>
          <w:p w:rsidR="00632BB1" w:rsidRPr="005650E6" w:rsidRDefault="00632BB1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  <w:tr w:rsidR="00A71C46" w:rsidRPr="005650E6" w:rsidTr="005650E6">
        <w:tc>
          <w:tcPr>
            <w:tcW w:w="7479" w:type="dxa"/>
            <w:gridSpan w:val="2"/>
            <w:shd w:val="clear" w:color="auto" w:fill="auto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  <w:r w:rsidRPr="005650E6">
              <w:rPr>
                <w:i/>
                <w:color w:val="000066"/>
                <w:sz w:val="20"/>
                <w:szCs w:val="20"/>
              </w:rPr>
              <w:t>GIOVANE AGRICOLTORE SOTTO I 40 ANNI</w:t>
            </w:r>
            <w:r w:rsidR="00593D40">
              <w:rPr>
                <w:i/>
                <w:color w:val="000066"/>
                <w:sz w:val="20"/>
                <w:szCs w:val="20"/>
              </w:rPr>
              <w:t xml:space="preserve"> E DONNE</w:t>
            </w:r>
          </w:p>
        </w:tc>
        <w:tc>
          <w:tcPr>
            <w:tcW w:w="2299" w:type="dxa"/>
            <w:shd w:val="clear" w:color="auto" w:fill="auto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  <w:tr w:rsidR="00A71C46" w:rsidRPr="005650E6" w:rsidTr="005650E6">
        <w:tc>
          <w:tcPr>
            <w:tcW w:w="7479" w:type="dxa"/>
            <w:gridSpan w:val="2"/>
            <w:shd w:val="clear" w:color="auto" w:fill="auto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  <w:r w:rsidRPr="005650E6">
              <w:rPr>
                <w:i/>
                <w:color w:val="000066"/>
                <w:sz w:val="20"/>
                <w:szCs w:val="20"/>
              </w:rPr>
              <w:t>START UP</w:t>
            </w:r>
            <w:r w:rsidR="00593D40">
              <w:rPr>
                <w:i/>
                <w:color w:val="000066"/>
                <w:sz w:val="20"/>
                <w:szCs w:val="20"/>
              </w:rPr>
              <w:t xml:space="preserve"> OPERANTI NELLE ZONE RURALI</w:t>
            </w:r>
          </w:p>
        </w:tc>
        <w:tc>
          <w:tcPr>
            <w:tcW w:w="2299" w:type="dxa"/>
            <w:shd w:val="clear" w:color="auto" w:fill="auto"/>
          </w:tcPr>
          <w:p w:rsidR="00A71C46" w:rsidRPr="005650E6" w:rsidRDefault="00A71C46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</w:tbl>
    <w:p w:rsidR="00B47102" w:rsidRDefault="00B47102" w:rsidP="00A71C46">
      <w:pPr>
        <w:jc w:val="center"/>
        <w:rPr>
          <w:i/>
          <w:sz w:val="32"/>
          <w:szCs w:val="32"/>
        </w:rPr>
      </w:pPr>
    </w:p>
    <w:p w:rsidR="00DA6758" w:rsidRDefault="00DA6758" w:rsidP="00A71C46">
      <w:pPr>
        <w:jc w:val="center"/>
        <w:rPr>
          <w:i/>
          <w:sz w:val="32"/>
          <w:szCs w:val="32"/>
        </w:rPr>
      </w:pPr>
    </w:p>
    <w:p w:rsidR="00B47102" w:rsidRDefault="00B47102" w:rsidP="00DA6758">
      <w:pPr>
        <w:rPr>
          <w:i/>
          <w:sz w:val="32"/>
          <w:szCs w:val="32"/>
        </w:rPr>
      </w:pPr>
    </w:p>
    <w:p w:rsidR="00A71C46" w:rsidRPr="00A71C46" w:rsidRDefault="00A71C46" w:rsidP="00A71C46">
      <w:pPr>
        <w:jc w:val="center"/>
        <w:rPr>
          <w:i/>
          <w:sz w:val="32"/>
          <w:szCs w:val="32"/>
        </w:rPr>
      </w:pPr>
      <w:r w:rsidRPr="00A71C46">
        <w:rPr>
          <w:i/>
          <w:sz w:val="32"/>
          <w:szCs w:val="32"/>
        </w:rPr>
        <w:t xml:space="preserve">CHIEDE DI PARTECIPARE AL </w:t>
      </w:r>
      <w:r w:rsidR="00314578">
        <w:rPr>
          <w:i/>
          <w:sz w:val="32"/>
          <w:szCs w:val="32"/>
        </w:rPr>
        <w:t>SEGUENTE W</w:t>
      </w:r>
      <w:r w:rsidRPr="00A71C46">
        <w:rPr>
          <w:i/>
          <w:sz w:val="32"/>
          <w:szCs w:val="32"/>
        </w:rPr>
        <w:t>ORKSHOP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D198C" w:rsidRPr="005650E6" w:rsidTr="009D198C">
        <w:tc>
          <w:tcPr>
            <w:tcW w:w="5000" w:type="pct"/>
            <w:shd w:val="clear" w:color="auto" w:fill="D9D9D9"/>
          </w:tcPr>
          <w:p w:rsidR="009D198C" w:rsidRPr="005650E6" w:rsidRDefault="009D198C" w:rsidP="00164D08">
            <w:pPr>
              <w:rPr>
                <w:i/>
                <w:color w:val="000066"/>
                <w:sz w:val="20"/>
                <w:szCs w:val="20"/>
              </w:rPr>
            </w:pPr>
            <w:r w:rsidRPr="005650E6">
              <w:rPr>
                <w:i/>
                <w:color w:val="000066"/>
                <w:sz w:val="20"/>
                <w:szCs w:val="20"/>
              </w:rPr>
              <w:t xml:space="preserve">TITOLO </w:t>
            </w:r>
          </w:p>
        </w:tc>
      </w:tr>
      <w:tr w:rsidR="009D198C" w:rsidRPr="005650E6" w:rsidTr="009D198C">
        <w:tc>
          <w:tcPr>
            <w:tcW w:w="5000" w:type="pct"/>
            <w:shd w:val="clear" w:color="auto" w:fill="auto"/>
          </w:tcPr>
          <w:p w:rsidR="009D198C" w:rsidRPr="005650E6" w:rsidRDefault="009D198C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  <w:tr w:rsidR="009D198C" w:rsidRPr="005650E6" w:rsidTr="009D198C">
        <w:tc>
          <w:tcPr>
            <w:tcW w:w="5000" w:type="pct"/>
            <w:shd w:val="clear" w:color="auto" w:fill="auto"/>
          </w:tcPr>
          <w:p w:rsidR="009D198C" w:rsidRPr="005650E6" w:rsidRDefault="009D198C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  <w:tr w:rsidR="009D198C" w:rsidRPr="005650E6" w:rsidTr="009D198C">
        <w:tc>
          <w:tcPr>
            <w:tcW w:w="5000" w:type="pct"/>
            <w:shd w:val="clear" w:color="auto" w:fill="auto"/>
          </w:tcPr>
          <w:p w:rsidR="009D198C" w:rsidRPr="005650E6" w:rsidRDefault="009D198C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  <w:tr w:rsidR="009D198C" w:rsidRPr="005650E6" w:rsidTr="009D198C">
        <w:tc>
          <w:tcPr>
            <w:tcW w:w="5000" w:type="pct"/>
            <w:shd w:val="clear" w:color="auto" w:fill="auto"/>
          </w:tcPr>
          <w:p w:rsidR="009D198C" w:rsidRPr="005650E6" w:rsidRDefault="009D198C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  <w:tr w:rsidR="009D198C" w:rsidRPr="005650E6" w:rsidTr="009D198C">
        <w:tc>
          <w:tcPr>
            <w:tcW w:w="5000" w:type="pct"/>
            <w:shd w:val="clear" w:color="auto" w:fill="auto"/>
          </w:tcPr>
          <w:p w:rsidR="009D198C" w:rsidRPr="005650E6" w:rsidRDefault="009D198C" w:rsidP="00164D08">
            <w:pPr>
              <w:rPr>
                <w:i/>
                <w:color w:val="000066"/>
                <w:sz w:val="20"/>
                <w:szCs w:val="20"/>
              </w:rPr>
            </w:pPr>
          </w:p>
        </w:tc>
      </w:tr>
    </w:tbl>
    <w:p w:rsidR="00C04813" w:rsidRDefault="00C04813" w:rsidP="00164D08">
      <w:pPr>
        <w:rPr>
          <w:i/>
          <w:sz w:val="24"/>
          <w:szCs w:val="24"/>
        </w:rPr>
      </w:pPr>
    </w:p>
    <w:p w:rsidR="00234717" w:rsidRPr="00945760" w:rsidRDefault="00C72664" w:rsidP="00164D08">
      <w:pPr>
        <w:rPr>
          <w:i/>
          <w:sz w:val="28"/>
          <w:szCs w:val="28"/>
        </w:rPr>
      </w:pPr>
      <w:r w:rsidRPr="00945760">
        <w:rPr>
          <w:i/>
          <w:sz w:val="28"/>
          <w:szCs w:val="28"/>
        </w:rPr>
        <w:t>Il sottoscrittore dic</w:t>
      </w:r>
      <w:r w:rsidR="00234717" w:rsidRPr="00945760">
        <w:rPr>
          <w:i/>
          <w:sz w:val="28"/>
          <w:szCs w:val="28"/>
        </w:rPr>
        <w:t xml:space="preserve">hiara la veridicità dei dati riportati sulla richiesta di partecipazione sensi degli artt. 46 e 47 del DPR n° 445 del 28.12.2000. </w:t>
      </w:r>
    </w:p>
    <w:p w:rsidR="00A71C46" w:rsidRPr="00945760" w:rsidRDefault="00234717" w:rsidP="00164D08">
      <w:pPr>
        <w:rPr>
          <w:i/>
          <w:sz w:val="28"/>
          <w:szCs w:val="28"/>
        </w:rPr>
      </w:pPr>
      <w:r w:rsidRPr="00945760">
        <w:rPr>
          <w:i/>
          <w:sz w:val="28"/>
          <w:szCs w:val="28"/>
        </w:rPr>
        <w:t>Il so</w:t>
      </w:r>
      <w:r w:rsidR="009D198C">
        <w:rPr>
          <w:i/>
          <w:sz w:val="28"/>
          <w:szCs w:val="28"/>
        </w:rPr>
        <w:t>tto</w:t>
      </w:r>
      <w:r w:rsidRPr="00945760">
        <w:rPr>
          <w:i/>
          <w:sz w:val="28"/>
          <w:szCs w:val="28"/>
        </w:rPr>
        <w:t>scrittore autorizza, inoltre, il trattamento dei dati personali ai sensi del Decreto Legislativo 30 giugno 2003, n. 196 "Codice in materia di protezione dei dati personali” e del GDPR 679/16</w:t>
      </w:r>
    </w:p>
    <w:p w:rsidR="00A71C46" w:rsidRDefault="00A71C46" w:rsidP="00164D08">
      <w:pPr>
        <w:rPr>
          <w:i/>
          <w:color w:val="000066"/>
          <w:sz w:val="20"/>
          <w:szCs w:val="20"/>
        </w:rPr>
      </w:pPr>
    </w:p>
    <w:p w:rsidR="00C35365" w:rsidRDefault="00C04813" w:rsidP="007A2D8C">
      <w:pPr>
        <w:spacing w:after="0"/>
        <w:ind w:hanging="2"/>
        <w:jc w:val="both"/>
        <w:rPr>
          <w:rFonts w:eastAsia="Andale Sans UI"/>
          <w:b/>
        </w:rPr>
      </w:pPr>
      <w:r>
        <w:rPr>
          <w:rFonts w:eastAsia="Andale Sans UI"/>
          <w:b/>
        </w:rPr>
        <w:t xml:space="preserve">DATA </w:t>
      </w:r>
    </w:p>
    <w:p w:rsidR="00B47102" w:rsidRDefault="00C04813" w:rsidP="007A2D8C">
      <w:pPr>
        <w:spacing w:after="0"/>
        <w:ind w:hanging="2"/>
        <w:jc w:val="both"/>
        <w:rPr>
          <w:rFonts w:eastAsia="Andale Sans UI"/>
          <w:b/>
        </w:rPr>
      </w:pPr>
      <w:r>
        <w:rPr>
          <w:rFonts w:eastAsia="Andale Sans UI"/>
          <w:b/>
        </w:rPr>
        <w:t xml:space="preserve">                                                                                                                     </w:t>
      </w:r>
    </w:p>
    <w:p w:rsidR="00C35365" w:rsidRDefault="00B47102" w:rsidP="007A2D8C">
      <w:pPr>
        <w:spacing w:after="0"/>
        <w:ind w:hanging="2"/>
        <w:jc w:val="both"/>
        <w:rPr>
          <w:rFonts w:eastAsia="Andale Sans UI"/>
          <w:b/>
        </w:rPr>
      </w:pPr>
      <w:r>
        <w:rPr>
          <w:rFonts w:eastAsia="Andale Sans UI"/>
          <w:b/>
        </w:rPr>
        <w:t xml:space="preserve">                                                                                                                                </w:t>
      </w:r>
      <w:r w:rsidR="00C04813">
        <w:rPr>
          <w:rFonts w:eastAsia="Andale Sans UI"/>
          <w:b/>
        </w:rPr>
        <w:t xml:space="preserve">    FIRMA </w:t>
      </w:r>
    </w:p>
    <w:p w:rsidR="00FB377A" w:rsidRDefault="00FB377A" w:rsidP="007A2D8C">
      <w:pPr>
        <w:spacing w:after="0"/>
        <w:ind w:hanging="2"/>
        <w:jc w:val="both"/>
        <w:rPr>
          <w:rFonts w:eastAsia="Andale Sans UI"/>
        </w:rPr>
      </w:pPr>
    </w:p>
    <w:p w:rsidR="00D44A73" w:rsidRDefault="00D44A73" w:rsidP="00164D08">
      <w:pPr>
        <w:rPr>
          <w:rFonts w:eastAsia="Andale Sans UI"/>
        </w:rPr>
      </w:pPr>
    </w:p>
    <w:sectPr w:rsidR="00D44A73" w:rsidSect="0037403E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2625" w:rsidRDefault="00522625" w:rsidP="00BF6210">
      <w:pPr>
        <w:spacing w:after="0" w:line="240" w:lineRule="auto"/>
      </w:pPr>
      <w:r>
        <w:separator/>
      </w:r>
    </w:p>
  </w:endnote>
  <w:endnote w:type="continuationSeparator" w:id="0">
    <w:p w:rsidR="00522625" w:rsidRDefault="00522625" w:rsidP="00BF6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7CD3" w:rsidRDefault="00335668" w:rsidP="00335668">
    <w:pPr>
      <w:pStyle w:val="Pidipagina"/>
    </w:pPr>
    <w:r>
      <w:t xml:space="preserve">                                                             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4857"/>
      <w:gridCol w:w="4781"/>
    </w:tblGrid>
    <w:tr w:rsidR="00D27CD3" w:rsidRPr="00CE4948" w:rsidTr="00CE4948">
      <w:tc>
        <w:tcPr>
          <w:tcW w:w="4889" w:type="dxa"/>
          <w:shd w:val="clear" w:color="auto" w:fill="auto"/>
        </w:tcPr>
        <w:p w:rsidR="00D27CD3" w:rsidRPr="00CE4948" w:rsidRDefault="00D27CD3" w:rsidP="00335668">
          <w:pPr>
            <w:pStyle w:val="Pidipagina"/>
            <w:rPr>
              <w:i/>
            </w:rPr>
          </w:pPr>
          <w:r w:rsidRPr="00B47102">
            <w:rPr>
              <w:b/>
              <w:i/>
            </w:rPr>
            <w:t xml:space="preserve">Human Capital </w:t>
          </w:r>
          <w:proofErr w:type="spellStart"/>
          <w:r w:rsidRPr="00B47102">
            <w:rPr>
              <w:b/>
              <w:i/>
            </w:rPr>
            <w:t>s.c.ar.l</w:t>
          </w:r>
          <w:proofErr w:type="spellEnd"/>
          <w:r w:rsidRPr="00CE4948">
            <w:rPr>
              <w:i/>
            </w:rPr>
            <w:t>.</w:t>
          </w:r>
        </w:p>
        <w:p w:rsidR="00204B97" w:rsidRDefault="00D27CD3" w:rsidP="00204B97">
          <w:pPr>
            <w:pStyle w:val="Pidipagina"/>
            <w:rPr>
              <w:i/>
            </w:rPr>
          </w:pPr>
          <w:r w:rsidRPr="00CE4948">
            <w:rPr>
              <w:i/>
            </w:rPr>
            <w:t>Via Platone</w:t>
          </w:r>
          <w:r w:rsidR="00204B97" w:rsidRPr="00CE4948">
            <w:rPr>
              <w:i/>
            </w:rPr>
            <w:t xml:space="preserve">,1 - 92100 </w:t>
          </w:r>
          <w:r w:rsidRPr="00CE4948">
            <w:rPr>
              <w:i/>
            </w:rPr>
            <w:t>A</w:t>
          </w:r>
          <w:r w:rsidR="00204B97" w:rsidRPr="00CE4948">
            <w:rPr>
              <w:i/>
            </w:rPr>
            <w:t>GRIGENTO</w:t>
          </w:r>
        </w:p>
        <w:p w:rsidR="00D27CD3" w:rsidRPr="00CE4948" w:rsidRDefault="00B47102" w:rsidP="00204B97">
          <w:pPr>
            <w:pStyle w:val="Pidipagina"/>
            <w:rPr>
              <w:i/>
            </w:rPr>
          </w:pPr>
          <w:r>
            <w:rPr>
              <w:i/>
            </w:rPr>
            <w:t>humancapitalamministrazione@gmail.com</w:t>
          </w:r>
        </w:p>
      </w:tc>
      <w:tc>
        <w:tcPr>
          <w:tcW w:w="4889" w:type="dxa"/>
          <w:shd w:val="clear" w:color="auto" w:fill="auto"/>
        </w:tcPr>
        <w:p w:rsidR="00D27CD3" w:rsidRPr="00B47102" w:rsidRDefault="00D27CD3" w:rsidP="00335668">
          <w:pPr>
            <w:pStyle w:val="Pidipagina"/>
            <w:rPr>
              <w:b/>
              <w:i/>
            </w:rPr>
          </w:pPr>
          <w:proofErr w:type="spellStart"/>
          <w:r w:rsidRPr="00B47102">
            <w:rPr>
              <w:b/>
              <w:i/>
            </w:rPr>
            <w:t>Speha</w:t>
          </w:r>
          <w:proofErr w:type="spellEnd"/>
          <w:r w:rsidRPr="00B47102">
            <w:rPr>
              <w:b/>
              <w:i/>
            </w:rPr>
            <w:t xml:space="preserve"> Fresia società cooperativa </w:t>
          </w:r>
        </w:p>
        <w:p w:rsidR="00D27CD3" w:rsidRDefault="00D27CD3" w:rsidP="00335668">
          <w:pPr>
            <w:pStyle w:val="Pidipagina"/>
            <w:rPr>
              <w:i/>
            </w:rPr>
          </w:pPr>
          <w:r w:rsidRPr="00CE4948">
            <w:rPr>
              <w:i/>
            </w:rPr>
            <w:t>Piazza F. De Lucia,35 – 00139 ROMA</w:t>
          </w:r>
        </w:p>
        <w:p w:rsidR="00D27CD3" w:rsidRPr="00CE4948" w:rsidRDefault="00000000" w:rsidP="00B47102">
          <w:pPr>
            <w:pStyle w:val="Pidipagina"/>
            <w:rPr>
              <w:i/>
            </w:rPr>
          </w:pPr>
          <w:hyperlink r:id="rId1" w:history="1">
            <w:r w:rsidR="00B47102" w:rsidRPr="005374A4">
              <w:rPr>
                <w:rStyle w:val="Collegamentoipertestuale"/>
                <w:i/>
              </w:rPr>
              <w:t>sicilia@spehafresia.it</w:t>
            </w:r>
          </w:hyperlink>
          <w:r w:rsidR="00B47102">
            <w:rPr>
              <w:i/>
            </w:rPr>
            <w:t xml:space="preserve"> </w:t>
          </w:r>
        </w:p>
      </w:tc>
    </w:tr>
  </w:tbl>
  <w:p w:rsidR="00335668" w:rsidRDefault="00335668" w:rsidP="00335668">
    <w:pPr>
      <w:pStyle w:val="Pidipagina"/>
    </w:pPr>
    <w: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2625" w:rsidRDefault="00522625" w:rsidP="00BF6210">
      <w:pPr>
        <w:spacing w:after="0" w:line="240" w:lineRule="auto"/>
      </w:pPr>
      <w:r>
        <w:separator/>
      </w:r>
    </w:p>
  </w:footnote>
  <w:footnote w:type="continuationSeparator" w:id="0">
    <w:p w:rsidR="00522625" w:rsidRDefault="00522625" w:rsidP="00BF6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1808" w:rsidRDefault="00D05E4D" w:rsidP="004B1808">
    <w:pPr>
      <w:tabs>
        <w:tab w:val="left" w:pos="8575"/>
      </w:tabs>
      <w:spacing w:after="0"/>
      <w:ind w:right="-994"/>
      <w:jc w:val="both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6410960</wp:posOffset>
          </wp:positionH>
          <wp:positionV relativeFrom="page">
            <wp:posOffset>495300</wp:posOffset>
          </wp:positionV>
          <wp:extent cx="639445" cy="628650"/>
          <wp:effectExtent l="0" t="0" r="0" b="0"/>
          <wp:wrapNone/>
          <wp:docPr id="14" name="Immagin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512185" cy="605790"/>
          <wp:effectExtent l="0" t="0" r="0" b="0"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03" t="28508" r="18694" b="53583"/>
                  <a:stretch>
                    <a:fillRect/>
                  </a:stretch>
                </pic:blipFill>
                <pic:spPr bwMode="auto">
                  <a:xfrm>
                    <a:off x="0" y="0"/>
                    <a:ext cx="351218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1808">
      <w:rPr>
        <w:noProof/>
        <w:lang w:eastAsia="it-IT"/>
      </w:rPr>
      <w:t xml:space="preserve"> </w:t>
    </w:r>
    <w:r>
      <w:rPr>
        <w:noProof/>
      </w:rPr>
      <w:drawing>
        <wp:inline distT="0" distB="0" distL="0" distR="0">
          <wp:extent cx="1371600" cy="565785"/>
          <wp:effectExtent l="0" t="0" r="0" b="0"/>
          <wp:docPr id="2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276" t="43501" r="31239" b="36922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3ED4">
      <w:rPr>
        <w:noProof/>
        <w:lang w:eastAsia="it-IT"/>
      </w:rPr>
      <w:t xml:space="preserve">  </w:t>
    </w:r>
    <w:r w:rsidR="004B1808">
      <w:rPr>
        <w:noProof/>
        <w:lang w:eastAsia="it-IT"/>
      </w:rPr>
      <w:t xml:space="preserve"> </w:t>
    </w:r>
    <w:r>
      <w:rPr>
        <w:noProof/>
        <w:lang w:eastAsia="it-IT"/>
      </w:rPr>
      <w:drawing>
        <wp:inline distT="0" distB="0" distL="0" distR="0">
          <wp:extent cx="550545" cy="533400"/>
          <wp:effectExtent l="0" t="0" r="0" b="0"/>
          <wp:docPr id="16" name="Immagin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6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4B1808" w:rsidRPr="001D24BD" w:rsidRDefault="004B1808" w:rsidP="004B1808">
    <w:pPr>
      <w:tabs>
        <w:tab w:val="left" w:pos="8575"/>
      </w:tabs>
      <w:spacing w:after="0"/>
      <w:jc w:val="both"/>
      <w:rPr>
        <w:sz w:val="12"/>
        <w:szCs w:val="12"/>
      </w:rPr>
    </w:pPr>
    <w:r w:rsidRPr="00F415D3">
      <w:rPr>
        <w:color w:val="000066"/>
        <w:sz w:val="12"/>
        <w:szCs w:val="12"/>
      </w:rPr>
      <w:t xml:space="preserve">                                            </w:t>
    </w:r>
    <w:r w:rsidRPr="00F415D3">
      <w:rPr>
        <w:i/>
        <w:color w:val="000066"/>
        <w:sz w:val="12"/>
        <w:szCs w:val="12"/>
      </w:rPr>
      <w:t xml:space="preserve">                                                                                       </w:t>
    </w:r>
    <w:r>
      <w:rPr>
        <w:b/>
        <w:i/>
        <w:color w:val="000066"/>
        <w:sz w:val="20"/>
        <w:szCs w:val="20"/>
      </w:rPr>
      <w:t xml:space="preserve">                                                                                                            </w:t>
    </w:r>
  </w:p>
  <w:p w:rsidR="004B1808" w:rsidRPr="00775800" w:rsidRDefault="004B1808" w:rsidP="00850E95">
    <w:pPr>
      <w:pStyle w:val="Intestazione"/>
      <w:ind w:left="1644"/>
    </w:pPr>
    <w:bookmarkStart w:id="0" w:name="page1"/>
    <w:bookmarkEnd w:id="0"/>
    <w:r w:rsidRPr="00775800">
      <w:rPr>
        <w:b/>
        <w:i/>
        <w:sz w:val="40"/>
        <w:szCs w:val="36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⮚"/>
      <w:lvlJc w:val="left"/>
      <w:pPr>
        <w:tabs>
          <w:tab w:val="num" w:pos="66"/>
        </w:tabs>
        <w:ind w:left="786" w:hanging="360"/>
      </w:pPr>
      <w:rPr>
        <w:rFonts w:ascii="Noto Sans Symbols" w:hAnsi="Noto Sans Symbols" w:cs="Noto Sans Symbols"/>
        <w:color w:val="1B1A22"/>
        <w:position w:val="0"/>
        <w:sz w:val="23"/>
        <w:szCs w:val="23"/>
        <w:vertAlign w:val="baseline"/>
      </w:rPr>
    </w:lvl>
    <w:lvl w:ilvl="1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"/>
      <w:numFmt w:val="none"/>
      <w:suff w:val="nothing"/>
      <w:lvlText w:val="​"/>
      <w:lvlJc w:val="left"/>
      <w:pPr>
        <w:tabs>
          <w:tab w:val="num" w:pos="0"/>
        </w:tabs>
        <w:ind w:left="432" w:hanging="432"/>
      </w:pPr>
      <w:rPr>
        <w:rFonts w:ascii="Courier New" w:hAnsi="Courier New" w:cs="Courier New"/>
        <w:color w:val="FF0000"/>
        <w:position w:val="0"/>
        <w:sz w:val="24"/>
        <w:vertAlign w:val="baseli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  <w:color w:val="FF0000"/>
        <w:position w:val="0"/>
        <w:sz w:val="24"/>
        <w:vertAlign w:val="baseline"/>
      </w:r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720" w:hanging="720"/>
      </w:pPr>
      <w:rPr>
        <w:rFonts w:ascii="Courier New" w:hAnsi="Courier New" w:cs="Courier New"/>
        <w:color w:val="FF0000"/>
        <w:position w:val="0"/>
        <w:sz w:val="24"/>
        <w:vertAlign w:val="baseline"/>
      </w:r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864" w:hanging="864"/>
      </w:pPr>
      <w:rPr>
        <w:rFonts w:ascii="Courier New" w:hAnsi="Courier New" w:cs="Courier New"/>
        <w:color w:val="FF0000"/>
        <w:position w:val="0"/>
        <w:sz w:val="24"/>
        <w:vertAlign w:val="baseline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1008" w:hanging="1008"/>
      </w:pPr>
      <w:rPr>
        <w:rFonts w:ascii="Courier New" w:hAnsi="Courier New" w:cs="Courier New"/>
        <w:color w:val="FF0000"/>
        <w:position w:val="0"/>
        <w:sz w:val="24"/>
        <w:vertAlign w:val="baseline"/>
      </w:r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1152" w:hanging="1152"/>
      </w:pPr>
      <w:rPr>
        <w:rFonts w:ascii="Courier New" w:hAnsi="Courier New" w:cs="Courier New"/>
        <w:color w:val="FF0000"/>
        <w:position w:val="0"/>
        <w:sz w:val="24"/>
        <w:vertAlign w:val="baseline"/>
      </w:r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1296" w:hanging="1296"/>
      </w:pPr>
      <w:rPr>
        <w:rFonts w:ascii="Courier New" w:hAnsi="Courier New" w:cs="Courier New"/>
        <w:color w:val="FF0000"/>
        <w:position w:val="0"/>
        <w:sz w:val="24"/>
        <w:vertAlign w:val="baseline"/>
      </w:r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1440"/>
      </w:pPr>
      <w:rPr>
        <w:rFonts w:ascii="Courier New" w:hAnsi="Courier New" w:cs="Courier New"/>
        <w:color w:val="FF0000"/>
        <w:position w:val="0"/>
        <w:sz w:val="24"/>
        <w:vertAlign w:val="baseline"/>
      </w:r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1584" w:hanging="1584"/>
      </w:pPr>
      <w:rPr>
        <w:rFonts w:ascii="Courier New" w:hAnsi="Courier New" w:cs="Courier New"/>
        <w:color w:val="FF0000"/>
        <w:position w:val="0"/>
        <w:sz w:val="24"/>
        <w:vertAlign w:val="baseline"/>
      </w:rPr>
    </w:lvl>
  </w:abstractNum>
  <w:abstractNum w:abstractNumId="2" w15:restartNumberingAfterBreak="0">
    <w:nsid w:val="003401A2"/>
    <w:multiLevelType w:val="hybridMultilevel"/>
    <w:tmpl w:val="94506C34"/>
    <w:lvl w:ilvl="0" w:tplc="0410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1A706EC"/>
    <w:multiLevelType w:val="hybridMultilevel"/>
    <w:tmpl w:val="6CB4C4CA"/>
    <w:lvl w:ilvl="0" w:tplc="5EC4F2D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4" w15:restartNumberingAfterBreak="0">
    <w:nsid w:val="07EC0F92"/>
    <w:multiLevelType w:val="hybridMultilevel"/>
    <w:tmpl w:val="1E366D14"/>
    <w:lvl w:ilvl="0" w:tplc="694AC13E">
      <w:numFmt w:val="bullet"/>
      <w:lvlText w:val=""/>
      <w:lvlJc w:val="left"/>
      <w:pPr>
        <w:ind w:left="720" w:hanging="360"/>
      </w:pPr>
      <w:rPr>
        <w:rFonts w:ascii="Symbol" w:eastAsia="Andale Sans U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C1429"/>
    <w:multiLevelType w:val="hybridMultilevel"/>
    <w:tmpl w:val="19F4F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EF0FDC"/>
    <w:multiLevelType w:val="hybridMultilevel"/>
    <w:tmpl w:val="4470D6C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514013"/>
    <w:multiLevelType w:val="hybridMultilevel"/>
    <w:tmpl w:val="96E0A102"/>
    <w:lvl w:ilvl="0" w:tplc="B880B66A">
      <w:numFmt w:val="bullet"/>
      <w:lvlText w:val="-"/>
      <w:lvlJc w:val="left"/>
      <w:pPr>
        <w:ind w:left="703" w:hanging="360"/>
      </w:pPr>
      <w:rPr>
        <w:rFonts w:ascii="Calibri" w:eastAsia="Calibri" w:hAnsi="Calibri" w:cs="Calibri" w:hint="default"/>
        <w:color w:val="111111"/>
        <w:sz w:val="19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B07834"/>
    <w:multiLevelType w:val="hybridMultilevel"/>
    <w:tmpl w:val="87066CDC"/>
    <w:lvl w:ilvl="0" w:tplc="C1600B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E56DFA"/>
    <w:multiLevelType w:val="hybridMultilevel"/>
    <w:tmpl w:val="E168E8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41C59"/>
    <w:multiLevelType w:val="hybridMultilevel"/>
    <w:tmpl w:val="759AFEC8"/>
    <w:lvl w:ilvl="0" w:tplc="BDD876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i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04213"/>
    <w:multiLevelType w:val="hybridMultilevel"/>
    <w:tmpl w:val="53F66DBE"/>
    <w:lvl w:ilvl="0" w:tplc="792E3A2A">
      <w:numFmt w:val="bullet"/>
      <w:lvlText w:val="—"/>
      <w:lvlJc w:val="left"/>
      <w:pPr>
        <w:ind w:left="866" w:hanging="366"/>
      </w:pPr>
      <w:rPr>
        <w:w w:val="68"/>
        <w:lang w:val="it-IT" w:eastAsia="it-IT" w:bidi="it-IT"/>
      </w:rPr>
    </w:lvl>
    <w:lvl w:ilvl="1" w:tplc="BA840BAC">
      <w:numFmt w:val="bullet"/>
      <w:lvlText w:val="•"/>
      <w:lvlJc w:val="left"/>
      <w:pPr>
        <w:ind w:left="1761" w:hanging="366"/>
      </w:pPr>
      <w:rPr>
        <w:lang w:val="it-IT" w:eastAsia="it-IT" w:bidi="it-IT"/>
      </w:rPr>
    </w:lvl>
    <w:lvl w:ilvl="2" w:tplc="102E35A8">
      <w:numFmt w:val="bullet"/>
      <w:lvlText w:val="•"/>
      <w:lvlJc w:val="left"/>
      <w:pPr>
        <w:ind w:left="2663" w:hanging="366"/>
      </w:pPr>
      <w:rPr>
        <w:lang w:val="it-IT" w:eastAsia="it-IT" w:bidi="it-IT"/>
      </w:rPr>
    </w:lvl>
    <w:lvl w:ilvl="3" w:tplc="F7040DFC">
      <w:numFmt w:val="bullet"/>
      <w:lvlText w:val="•"/>
      <w:lvlJc w:val="left"/>
      <w:pPr>
        <w:ind w:left="3564" w:hanging="366"/>
      </w:pPr>
      <w:rPr>
        <w:lang w:val="it-IT" w:eastAsia="it-IT" w:bidi="it-IT"/>
      </w:rPr>
    </w:lvl>
    <w:lvl w:ilvl="4" w:tplc="C1C093EA">
      <w:numFmt w:val="bullet"/>
      <w:lvlText w:val="•"/>
      <w:lvlJc w:val="left"/>
      <w:pPr>
        <w:ind w:left="4466" w:hanging="366"/>
      </w:pPr>
      <w:rPr>
        <w:lang w:val="it-IT" w:eastAsia="it-IT" w:bidi="it-IT"/>
      </w:rPr>
    </w:lvl>
    <w:lvl w:ilvl="5" w:tplc="E74CEA36">
      <w:numFmt w:val="bullet"/>
      <w:lvlText w:val="•"/>
      <w:lvlJc w:val="left"/>
      <w:pPr>
        <w:ind w:left="5367" w:hanging="366"/>
      </w:pPr>
      <w:rPr>
        <w:lang w:val="it-IT" w:eastAsia="it-IT" w:bidi="it-IT"/>
      </w:rPr>
    </w:lvl>
    <w:lvl w:ilvl="6" w:tplc="9FCAA2AC">
      <w:numFmt w:val="bullet"/>
      <w:lvlText w:val="•"/>
      <w:lvlJc w:val="left"/>
      <w:pPr>
        <w:ind w:left="6269" w:hanging="366"/>
      </w:pPr>
      <w:rPr>
        <w:lang w:val="it-IT" w:eastAsia="it-IT" w:bidi="it-IT"/>
      </w:rPr>
    </w:lvl>
    <w:lvl w:ilvl="7" w:tplc="2D881654">
      <w:numFmt w:val="bullet"/>
      <w:lvlText w:val="•"/>
      <w:lvlJc w:val="left"/>
      <w:pPr>
        <w:ind w:left="7170" w:hanging="366"/>
      </w:pPr>
      <w:rPr>
        <w:lang w:val="it-IT" w:eastAsia="it-IT" w:bidi="it-IT"/>
      </w:rPr>
    </w:lvl>
    <w:lvl w:ilvl="8" w:tplc="06DA32EE">
      <w:numFmt w:val="bullet"/>
      <w:lvlText w:val="•"/>
      <w:lvlJc w:val="left"/>
      <w:pPr>
        <w:ind w:left="8072" w:hanging="366"/>
      </w:pPr>
      <w:rPr>
        <w:lang w:val="it-IT" w:eastAsia="it-IT" w:bidi="it-IT"/>
      </w:rPr>
    </w:lvl>
  </w:abstractNum>
  <w:abstractNum w:abstractNumId="12" w15:restartNumberingAfterBreak="0">
    <w:nsid w:val="25503863"/>
    <w:multiLevelType w:val="hybridMultilevel"/>
    <w:tmpl w:val="7A465384"/>
    <w:lvl w:ilvl="0" w:tplc="AE604CF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1">
      <w:start w:val="1"/>
      <w:numFmt w:val="decimal"/>
      <w:lvlText w:val="%2)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C79252A"/>
    <w:multiLevelType w:val="hybridMultilevel"/>
    <w:tmpl w:val="0B9EF9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A3D8B"/>
    <w:multiLevelType w:val="hybridMultilevel"/>
    <w:tmpl w:val="4448DDD0"/>
    <w:lvl w:ilvl="0" w:tplc="945ADC04">
      <w:numFmt w:val="bullet"/>
      <w:lvlText w:val=""/>
      <w:lvlJc w:val="left"/>
      <w:pPr>
        <w:ind w:left="720" w:hanging="360"/>
      </w:pPr>
      <w:rPr>
        <w:rFonts w:ascii="Symbol" w:eastAsia="Andale Sans U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8242E"/>
    <w:multiLevelType w:val="hybridMultilevel"/>
    <w:tmpl w:val="5B1EF59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3436B39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A1337E5"/>
    <w:multiLevelType w:val="hybridMultilevel"/>
    <w:tmpl w:val="23DE51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CB495E"/>
    <w:multiLevelType w:val="hybridMultilevel"/>
    <w:tmpl w:val="D32260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3764A"/>
    <w:multiLevelType w:val="hybridMultilevel"/>
    <w:tmpl w:val="AC945116"/>
    <w:lvl w:ilvl="0" w:tplc="0410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0" w15:restartNumberingAfterBreak="0">
    <w:nsid w:val="7CB87394"/>
    <w:multiLevelType w:val="hybridMultilevel"/>
    <w:tmpl w:val="D3D2BF00"/>
    <w:lvl w:ilvl="0" w:tplc="D10A053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5731BE"/>
    <w:multiLevelType w:val="hybridMultilevel"/>
    <w:tmpl w:val="F60CD60C"/>
    <w:lvl w:ilvl="0" w:tplc="041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 w16cid:durableId="989214624">
    <w:abstractNumId w:val="19"/>
  </w:num>
  <w:num w:numId="2" w16cid:durableId="1710951248">
    <w:abstractNumId w:val="15"/>
  </w:num>
  <w:num w:numId="3" w16cid:durableId="1484422482">
    <w:abstractNumId w:val="2"/>
  </w:num>
  <w:num w:numId="4" w16cid:durableId="2043746408">
    <w:abstractNumId w:val="21"/>
  </w:num>
  <w:num w:numId="5" w16cid:durableId="808476900">
    <w:abstractNumId w:val="6"/>
  </w:num>
  <w:num w:numId="6" w16cid:durableId="570391932">
    <w:abstractNumId w:val="6"/>
  </w:num>
  <w:num w:numId="7" w16cid:durableId="743718573">
    <w:abstractNumId w:val="18"/>
  </w:num>
  <w:num w:numId="8" w16cid:durableId="1484548090">
    <w:abstractNumId w:val="9"/>
  </w:num>
  <w:num w:numId="9" w16cid:durableId="1887839191">
    <w:abstractNumId w:val="17"/>
  </w:num>
  <w:num w:numId="10" w16cid:durableId="536813273">
    <w:abstractNumId w:val="13"/>
  </w:num>
  <w:num w:numId="11" w16cid:durableId="178299348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17620872">
    <w:abstractNumId w:val="11"/>
  </w:num>
  <w:num w:numId="13" w16cid:durableId="5632532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8023592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8679705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8332682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47530996">
    <w:abstractNumId w:val="10"/>
  </w:num>
  <w:num w:numId="18" w16cid:durableId="1429303372">
    <w:abstractNumId w:val="16"/>
  </w:num>
  <w:num w:numId="19" w16cid:durableId="794059696">
    <w:abstractNumId w:val="12"/>
  </w:num>
  <w:num w:numId="20" w16cid:durableId="782381722">
    <w:abstractNumId w:val="1"/>
  </w:num>
  <w:num w:numId="21" w16cid:durableId="1448815881">
    <w:abstractNumId w:val="0"/>
  </w:num>
  <w:num w:numId="22" w16cid:durableId="334503469">
    <w:abstractNumId w:val="14"/>
  </w:num>
  <w:num w:numId="23" w16cid:durableId="1882128778">
    <w:abstractNumId w:val="4"/>
  </w:num>
  <w:num w:numId="24" w16cid:durableId="15325743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12F"/>
    <w:rsid w:val="000217D7"/>
    <w:rsid w:val="000220AC"/>
    <w:rsid w:val="0002438E"/>
    <w:rsid w:val="00027C58"/>
    <w:rsid w:val="00032918"/>
    <w:rsid w:val="00035970"/>
    <w:rsid w:val="00035E46"/>
    <w:rsid w:val="00037B89"/>
    <w:rsid w:val="00040581"/>
    <w:rsid w:val="00046767"/>
    <w:rsid w:val="00050288"/>
    <w:rsid w:val="0005089A"/>
    <w:rsid w:val="00050BB3"/>
    <w:rsid w:val="000514A3"/>
    <w:rsid w:val="000516CD"/>
    <w:rsid w:val="00052000"/>
    <w:rsid w:val="0005201E"/>
    <w:rsid w:val="000573B0"/>
    <w:rsid w:val="000615AE"/>
    <w:rsid w:val="000623C5"/>
    <w:rsid w:val="000653D7"/>
    <w:rsid w:val="0007062C"/>
    <w:rsid w:val="00072984"/>
    <w:rsid w:val="00075DCC"/>
    <w:rsid w:val="00075F50"/>
    <w:rsid w:val="00080D73"/>
    <w:rsid w:val="00081139"/>
    <w:rsid w:val="0008339F"/>
    <w:rsid w:val="000841E0"/>
    <w:rsid w:val="000842CA"/>
    <w:rsid w:val="00086254"/>
    <w:rsid w:val="00087753"/>
    <w:rsid w:val="000936EE"/>
    <w:rsid w:val="000970F5"/>
    <w:rsid w:val="000A27D1"/>
    <w:rsid w:val="000A4BB2"/>
    <w:rsid w:val="000B2AAF"/>
    <w:rsid w:val="000B2F01"/>
    <w:rsid w:val="000B4535"/>
    <w:rsid w:val="000B68D3"/>
    <w:rsid w:val="000B760E"/>
    <w:rsid w:val="000C3D2C"/>
    <w:rsid w:val="000D361F"/>
    <w:rsid w:val="000E5360"/>
    <w:rsid w:val="000E66A5"/>
    <w:rsid w:val="000E706C"/>
    <w:rsid w:val="000E7430"/>
    <w:rsid w:val="000F04B2"/>
    <w:rsid w:val="000F0878"/>
    <w:rsid w:val="000F2566"/>
    <w:rsid w:val="000F2DD2"/>
    <w:rsid w:val="000F38ED"/>
    <w:rsid w:val="000F67AF"/>
    <w:rsid w:val="001000F5"/>
    <w:rsid w:val="00105D67"/>
    <w:rsid w:val="001121FD"/>
    <w:rsid w:val="001174E8"/>
    <w:rsid w:val="00121C2C"/>
    <w:rsid w:val="00122200"/>
    <w:rsid w:val="00123FE4"/>
    <w:rsid w:val="00126596"/>
    <w:rsid w:val="00132801"/>
    <w:rsid w:val="00133763"/>
    <w:rsid w:val="00135AE9"/>
    <w:rsid w:val="00142804"/>
    <w:rsid w:val="00143D2F"/>
    <w:rsid w:val="001440DB"/>
    <w:rsid w:val="001465A5"/>
    <w:rsid w:val="00146D86"/>
    <w:rsid w:val="0015164F"/>
    <w:rsid w:val="00151909"/>
    <w:rsid w:val="00153D89"/>
    <w:rsid w:val="00154B45"/>
    <w:rsid w:val="00154FB9"/>
    <w:rsid w:val="001569AD"/>
    <w:rsid w:val="00162EE8"/>
    <w:rsid w:val="00164D08"/>
    <w:rsid w:val="001656AF"/>
    <w:rsid w:val="00166035"/>
    <w:rsid w:val="00171288"/>
    <w:rsid w:val="001738C3"/>
    <w:rsid w:val="0018402A"/>
    <w:rsid w:val="00190E1E"/>
    <w:rsid w:val="00195DAE"/>
    <w:rsid w:val="001A0BF5"/>
    <w:rsid w:val="001A0D09"/>
    <w:rsid w:val="001A218A"/>
    <w:rsid w:val="001A2317"/>
    <w:rsid w:val="001A2592"/>
    <w:rsid w:val="001A7944"/>
    <w:rsid w:val="001B73EB"/>
    <w:rsid w:val="001C326B"/>
    <w:rsid w:val="001C7758"/>
    <w:rsid w:val="001D08C9"/>
    <w:rsid w:val="001D24BD"/>
    <w:rsid w:val="001D7BA7"/>
    <w:rsid w:val="001E17CE"/>
    <w:rsid w:val="001E2ABB"/>
    <w:rsid w:val="001E4C79"/>
    <w:rsid w:val="001E71A8"/>
    <w:rsid w:val="001F1959"/>
    <w:rsid w:val="001F5AAC"/>
    <w:rsid w:val="00200FEC"/>
    <w:rsid w:val="00204B97"/>
    <w:rsid w:val="00210DB9"/>
    <w:rsid w:val="00212952"/>
    <w:rsid w:val="0021490D"/>
    <w:rsid w:val="002155E0"/>
    <w:rsid w:val="002160FF"/>
    <w:rsid w:val="00216380"/>
    <w:rsid w:val="00217AF5"/>
    <w:rsid w:val="002214BD"/>
    <w:rsid w:val="00223ECC"/>
    <w:rsid w:val="0023174F"/>
    <w:rsid w:val="00233FA3"/>
    <w:rsid w:val="00233FFC"/>
    <w:rsid w:val="00234717"/>
    <w:rsid w:val="00240E72"/>
    <w:rsid w:val="00240F03"/>
    <w:rsid w:val="00241906"/>
    <w:rsid w:val="0024515C"/>
    <w:rsid w:val="00247EDA"/>
    <w:rsid w:val="00247FEF"/>
    <w:rsid w:val="00252E0C"/>
    <w:rsid w:val="00255B7E"/>
    <w:rsid w:val="002576FB"/>
    <w:rsid w:val="00257F71"/>
    <w:rsid w:val="002655D2"/>
    <w:rsid w:val="00265B5E"/>
    <w:rsid w:val="00265F8B"/>
    <w:rsid w:val="00272FF2"/>
    <w:rsid w:val="00275EE1"/>
    <w:rsid w:val="00281986"/>
    <w:rsid w:val="00282010"/>
    <w:rsid w:val="00282168"/>
    <w:rsid w:val="00282517"/>
    <w:rsid w:val="00291CB1"/>
    <w:rsid w:val="0029404F"/>
    <w:rsid w:val="00295768"/>
    <w:rsid w:val="00296CFD"/>
    <w:rsid w:val="00296E8A"/>
    <w:rsid w:val="00296E97"/>
    <w:rsid w:val="00297166"/>
    <w:rsid w:val="002979EE"/>
    <w:rsid w:val="002A165D"/>
    <w:rsid w:val="002A33E8"/>
    <w:rsid w:val="002A5E9B"/>
    <w:rsid w:val="002A6FFA"/>
    <w:rsid w:val="002B1A63"/>
    <w:rsid w:val="002B2806"/>
    <w:rsid w:val="002B3151"/>
    <w:rsid w:val="002B70A9"/>
    <w:rsid w:val="002B7C88"/>
    <w:rsid w:val="002C37EB"/>
    <w:rsid w:val="002D13AF"/>
    <w:rsid w:val="002D622A"/>
    <w:rsid w:val="002E0B0F"/>
    <w:rsid w:val="002E0E07"/>
    <w:rsid w:val="002E30E3"/>
    <w:rsid w:val="002E44F2"/>
    <w:rsid w:val="002E47E7"/>
    <w:rsid w:val="002F4C61"/>
    <w:rsid w:val="002F54AD"/>
    <w:rsid w:val="002F5E8F"/>
    <w:rsid w:val="00306CDE"/>
    <w:rsid w:val="003125FE"/>
    <w:rsid w:val="00314578"/>
    <w:rsid w:val="00315519"/>
    <w:rsid w:val="00315DE0"/>
    <w:rsid w:val="00316176"/>
    <w:rsid w:val="003231E6"/>
    <w:rsid w:val="00325C80"/>
    <w:rsid w:val="00325E41"/>
    <w:rsid w:val="0032636C"/>
    <w:rsid w:val="00326C4F"/>
    <w:rsid w:val="00335668"/>
    <w:rsid w:val="00340607"/>
    <w:rsid w:val="00340C1F"/>
    <w:rsid w:val="0034436A"/>
    <w:rsid w:val="00346624"/>
    <w:rsid w:val="00347D7E"/>
    <w:rsid w:val="00352C54"/>
    <w:rsid w:val="003563DA"/>
    <w:rsid w:val="0035671F"/>
    <w:rsid w:val="00362A7F"/>
    <w:rsid w:val="00363A49"/>
    <w:rsid w:val="00370CE6"/>
    <w:rsid w:val="00373185"/>
    <w:rsid w:val="00373C2C"/>
    <w:rsid w:val="0037403E"/>
    <w:rsid w:val="00375E04"/>
    <w:rsid w:val="003775EC"/>
    <w:rsid w:val="003779BD"/>
    <w:rsid w:val="00380238"/>
    <w:rsid w:val="00380E32"/>
    <w:rsid w:val="00380E86"/>
    <w:rsid w:val="00381D8D"/>
    <w:rsid w:val="003827FB"/>
    <w:rsid w:val="00385DCE"/>
    <w:rsid w:val="00390418"/>
    <w:rsid w:val="00393776"/>
    <w:rsid w:val="00395299"/>
    <w:rsid w:val="0039627F"/>
    <w:rsid w:val="003967CF"/>
    <w:rsid w:val="003A2C71"/>
    <w:rsid w:val="003B0C79"/>
    <w:rsid w:val="003B1086"/>
    <w:rsid w:val="003B266E"/>
    <w:rsid w:val="003B43B2"/>
    <w:rsid w:val="003B7116"/>
    <w:rsid w:val="003C4284"/>
    <w:rsid w:val="003C621E"/>
    <w:rsid w:val="003C702B"/>
    <w:rsid w:val="003D099E"/>
    <w:rsid w:val="003D0D27"/>
    <w:rsid w:val="003D6FD6"/>
    <w:rsid w:val="003E084C"/>
    <w:rsid w:val="003E2D5B"/>
    <w:rsid w:val="003F7C0E"/>
    <w:rsid w:val="0040255C"/>
    <w:rsid w:val="00402C4E"/>
    <w:rsid w:val="00407B3B"/>
    <w:rsid w:val="0041211C"/>
    <w:rsid w:val="00413BFD"/>
    <w:rsid w:val="00414659"/>
    <w:rsid w:val="00414D5A"/>
    <w:rsid w:val="004170F2"/>
    <w:rsid w:val="0042046E"/>
    <w:rsid w:val="00422690"/>
    <w:rsid w:val="00424D5F"/>
    <w:rsid w:val="004258C3"/>
    <w:rsid w:val="00426493"/>
    <w:rsid w:val="00427307"/>
    <w:rsid w:val="0042785C"/>
    <w:rsid w:val="004342FD"/>
    <w:rsid w:val="0043457F"/>
    <w:rsid w:val="00441CD8"/>
    <w:rsid w:val="00442B03"/>
    <w:rsid w:val="00443616"/>
    <w:rsid w:val="004437C9"/>
    <w:rsid w:val="00444990"/>
    <w:rsid w:val="00450F9A"/>
    <w:rsid w:val="00452369"/>
    <w:rsid w:val="004535A7"/>
    <w:rsid w:val="00455F26"/>
    <w:rsid w:val="00466C88"/>
    <w:rsid w:val="00467F4C"/>
    <w:rsid w:val="0047266C"/>
    <w:rsid w:val="00474F04"/>
    <w:rsid w:val="00475C26"/>
    <w:rsid w:val="00476C2B"/>
    <w:rsid w:val="004772F3"/>
    <w:rsid w:val="0048008C"/>
    <w:rsid w:val="004818D0"/>
    <w:rsid w:val="004818E8"/>
    <w:rsid w:val="00484741"/>
    <w:rsid w:val="004A039C"/>
    <w:rsid w:val="004A20EF"/>
    <w:rsid w:val="004A3F8B"/>
    <w:rsid w:val="004A3FC2"/>
    <w:rsid w:val="004A5BE3"/>
    <w:rsid w:val="004B1808"/>
    <w:rsid w:val="004B1F67"/>
    <w:rsid w:val="004B257D"/>
    <w:rsid w:val="004B64E4"/>
    <w:rsid w:val="004B6BF4"/>
    <w:rsid w:val="004C4037"/>
    <w:rsid w:val="004D1696"/>
    <w:rsid w:val="004D1722"/>
    <w:rsid w:val="004E4438"/>
    <w:rsid w:val="004E4B2C"/>
    <w:rsid w:val="004F1F5B"/>
    <w:rsid w:val="004F36BE"/>
    <w:rsid w:val="004F444C"/>
    <w:rsid w:val="004F767F"/>
    <w:rsid w:val="0050040A"/>
    <w:rsid w:val="005004C9"/>
    <w:rsid w:val="005023AC"/>
    <w:rsid w:val="00502784"/>
    <w:rsid w:val="00502AD0"/>
    <w:rsid w:val="00503562"/>
    <w:rsid w:val="00505471"/>
    <w:rsid w:val="00505CE2"/>
    <w:rsid w:val="005119D5"/>
    <w:rsid w:val="0051658D"/>
    <w:rsid w:val="00522625"/>
    <w:rsid w:val="005304B3"/>
    <w:rsid w:val="0053313C"/>
    <w:rsid w:val="00542FCB"/>
    <w:rsid w:val="005432CE"/>
    <w:rsid w:val="005433F7"/>
    <w:rsid w:val="00547273"/>
    <w:rsid w:val="0055287C"/>
    <w:rsid w:val="00556786"/>
    <w:rsid w:val="00560938"/>
    <w:rsid w:val="00562012"/>
    <w:rsid w:val="005650E6"/>
    <w:rsid w:val="005675EE"/>
    <w:rsid w:val="00570461"/>
    <w:rsid w:val="00570A1D"/>
    <w:rsid w:val="005769F1"/>
    <w:rsid w:val="00577510"/>
    <w:rsid w:val="00577E88"/>
    <w:rsid w:val="00580735"/>
    <w:rsid w:val="00583FF7"/>
    <w:rsid w:val="005900F4"/>
    <w:rsid w:val="00590DDC"/>
    <w:rsid w:val="00593D40"/>
    <w:rsid w:val="005944F1"/>
    <w:rsid w:val="00595CA7"/>
    <w:rsid w:val="005A4B35"/>
    <w:rsid w:val="005A589F"/>
    <w:rsid w:val="005B11C0"/>
    <w:rsid w:val="005B6A73"/>
    <w:rsid w:val="005C0642"/>
    <w:rsid w:val="005C4581"/>
    <w:rsid w:val="005D0712"/>
    <w:rsid w:val="005D38BA"/>
    <w:rsid w:val="005D3AEF"/>
    <w:rsid w:val="005D45BC"/>
    <w:rsid w:val="005D4F77"/>
    <w:rsid w:val="005D68A0"/>
    <w:rsid w:val="005D7F8D"/>
    <w:rsid w:val="005E2D1C"/>
    <w:rsid w:val="005E4C65"/>
    <w:rsid w:val="005E647D"/>
    <w:rsid w:val="005E7ADC"/>
    <w:rsid w:val="005F413C"/>
    <w:rsid w:val="005F48C4"/>
    <w:rsid w:val="005F53E6"/>
    <w:rsid w:val="00607AE6"/>
    <w:rsid w:val="006114EE"/>
    <w:rsid w:val="0061397D"/>
    <w:rsid w:val="00625A2B"/>
    <w:rsid w:val="0062757B"/>
    <w:rsid w:val="00631CBE"/>
    <w:rsid w:val="00632BB1"/>
    <w:rsid w:val="00634BAB"/>
    <w:rsid w:val="00634F53"/>
    <w:rsid w:val="00635FB4"/>
    <w:rsid w:val="0063726F"/>
    <w:rsid w:val="00637A00"/>
    <w:rsid w:val="00637D95"/>
    <w:rsid w:val="00640583"/>
    <w:rsid w:val="006410BB"/>
    <w:rsid w:val="006410FC"/>
    <w:rsid w:val="006449C7"/>
    <w:rsid w:val="006454FF"/>
    <w:rsid w:val="00650C21"/>
    <w:rsid w:val="006523CB"/>
    <w:rsid w:val="00656C0E"/>
    <w:rsid w:val="00662C96"/>
    <w:rsid w:val="00663925"/>
    <w:rsid w:val="00664CBC"/>
    <w:rsid w:val="00666CCF"/>
    <w:rsid w:val="00671CAE"/>
    <w:rsid w:val="006841F3"/>
    <w:rsid w:val="00695892"/>
    <w:rsid w:val="006A1D68"/>
    <w:rsid w:val="006A54CE"/>
    <w:rsid w:val="006B50BD"/>
    <w:rsid w:val="006B64F3"/>
    <w:rsid w:val="006B76D7"/>
    <w:rsid w:val="006C338A"/>
    <w:rsid w:val="006D2641"/>
    <w:rsid w:val="006D4247"/>
    <w:rsid w:val="006D5E51"/>
    <w:rsid w:val="006D64C8"/>
    <w:rsid w:val="006D7C76"/>
    <w:rsid w:val="006E090D"/>
    <w:rsid w:val="006E3063"/>
    <w:rsid w:val="006E42AC"/>
    <w:rsid w:val="006E484D"/>
    <w:rsid w:val="006E6A27"/>
    <w:rsid w:val="006F3437"/>
    <w:rsid w:val="006F54A1"/>
    <w:rsid w:val="00701619"/>
    <w:rsid w:val="007031B8"/>
    <w:rsid w:val="00705985"/>
    <w:rsid w:val="00710232"/>
    <w:rsid w:val="00710600"/>
    <w:rsid w:val="0071479A"/>
    <w:rsid w:val="00720444"/>
    <w:rsid w:val="00727B9F"/>
    <w:rsid w:val="007327D2"/>
    <w:rsid w:val="00732964"/>
    <w:rsid w:val="007353E1"/>
    <w:rsid w:val="00737CE0"/>
    <w:rsid w:val="007410D2"/>
    <w:rsid w:val="00741D77"/>
    <w:rsid w:val="0074308A"/>
    <w:rsid w:val="007432E8"/>
    <w:rsid w:val="007439A5"/>
    <w:rsid w:val="00745867"/>
    <w:rsid w:val="00745B53"/>
    <w:rsid w:val="007465B7"/>
    <w:rsid w:val="0074751B"/>
    <w:rsid w:val="00750146"/>
    <w:rsid w:val="007643AD"/>
    <w:rsid w:val="00775800"/>
    <w:rsid w:val="0077711A"/>
    <w:rsid w:val="00780DC3"/>
    <w:rsid w:val="0078512F"/>
    <w:rsid w:val="0078515F"/>
    <w:rsid w:val="007A2D8C"/>
    <w:rsid w:val="007A6D0A"/>
    <w:rsid w:val="007B4A97"/>
    <w:rsid w:val="007B4AE5"/>
    <w:rsid w:val="007C3CB8"/>
    <w:rsid w:val="007C4A77"/>
    <w:rsid w:val="007D39FD"/>
    <w:rsid w:val="007D4879"/>
    <w:rsid w:val="007D7518"/>
    <w:rsid w:val="007D7F7D"/>
    <w:rsid w:val="007E2BA6"/>
    <w:rsid w:val="007F2259"/>
    <w:rsid w:val="007F40F2"/>
    <w:rsid w:val="007F4854"/>
    <w:rsid w:val="007F606C"/>
    <w:rsid w:val="007F7A80"/>
    <w:rsid w:val="00800039"/>
    <w:rsid w:val="008056C0"/>
    <w:rsid w:val="00806769"/>
    <w:rsid w:val="008137B9"/>
    <w:rsid w:val="00813B69"/>
    <w:rsid w:val="00814B77"/>
    <w:rsid w:val="00820646"/>
    <w:rsid w:val="00822446"/>
    <w:rsid w:val="00823383"/>
    <w:rsid w:val="0082577B"/>
    <w:rsid w:val="00825E82"/>
    <w:rsid w:val="00827DC1"/>
    <w:rsid w:val="008347B4"/>
    <w:rsid w:val="00835352"/>
    <w:rsid w:val="0083569C"/>
    <w:rsid w:val="00842286"/>
    <w:rsid w:val="008427D5"/>
    <w:rsid w:val="008448B3"/>
    <w:rsid w:val="008466A4"/>
    <w:rsid w:val="008468F2"/>
    <w:rsid w:val="00850E95"/>
    <w:rsid w:val="008510BA"/>
    <w:rsid w:val="00855645"/>
    <w:rsid w:val="0086212E"/>
    <w:rsid w:val="00862C00"/>
    <w:rsid w:val="008641D6"/>
    <w:rsid w:val="0087056C"/>
    <w:rsid w:val="00874233"/>
    <w:rsid w:val="00881232"/>
    <w:rsid w:val="00881E56"/>
    <w:rsid w:val="008831A5"/>
    <w:rsid w:val="00883F0B"/>
    <w:rsid w:val="00885FA3"/>
    <w:rsid w:val="00886BF4"/>
    <w:rsid w:val="00887EDA"/>
    <w:rsid w:val="008949FA"/>
    <w:rsid w:val="008A628F"/>
    <w:rsid w:val="008B1931"/>
    <w:rsid w:val="008B2AAB"/>
    <w:rsid w:val="008B40E4"/>
    <w:rsid w:val="008B645B"/>
    <w:rsid w:val="008B68DF"/>
    <w:rsid w:val="008C1E69"/>
    <w:rsid w:val="008C5CDE"/>
    <w:rsid w:val="008D058D"/>
    <w:rsid w:val="008D0D99"/>
    <w:rsid w:val="008D26A7"/>
    <w:rsid w:val="008D2EEE"/>
    <w:rsid w:val="008D477F"/>
    <w:rsid w:val="008D511B"/>
    <w:rsid w:val="008D7B94"/>
    <w:rsid w:val="008E57B4"/>
    <w:rsid w:val="008E66D9"/>
    <w:rsid w:val="008E758D"/>
    <w:rsid w:val="009011D5"/>
    <w:rsid w:val="009071E4"/>
    <w:rsid w:val="00914AF0"/>
    <w:rsid w:val="009175AD"/>
    <w:rsid w:val="00917C13"/>
    <w:rsid w:val="00920A42"/>
    <w:rsid w:val="0092309E"/>
    <w:rsid w:val="00923F04"/>
    <w:rsid w:val="00926BAA"/>
    <w:rsid w:val="009312D1"/>
    <w:rsid w:val="00931D07"/>
    <w:rsid w:val="0094213D"/>
    <w:rsid w:val="00945760"/>
    <w:rsid w:val="00945826"/>
    <w:rsid w:val="00946347"/>
    <w:rsid w:val="00947A99"/>
    <w:rsid w:val="00951108"/>
    <w:rsid w:val="00951EC1"/>
    <w:rsid w:val="009539E3"/>
    <w:rsid w:val="00956579"/>
    <w:rsid w:val="009568CB"/>
    <w:rsid w:val="00956EA5"/>
    <w:rsid w:val="00961D20"/>
    <w:rsid w:val="00961DFA"/>
    <w:rsid w:val="009622FF"/>
    <w:rsid w:val="00962EB3"/>
    <w:rsid w:val="00973095"/>
    <w:rsid w:val="009744EF"/>
    <w:rsid w:val="00975321"/>
    <w:rsid w:val="00975BB6"/>
    <w:rsid w:val="00976B74"/>
    <w:rsid w:val="00985430"/>
    <w:rsid w:val="00986E10"/>
    <w:rsid w:val="009874BC"/>
    <w:rsid w:val="00991F5C"/>
    <w:rsid w:val="0099220D"/>
    <w:rsid w:val="009924BD"/>
    <w:rsid w:val="009925DE"/>
    <w:rsid w:val="009941BD"/>
    <w:rsid w:val="0099601F"/>
    <w:rsid w:val="00997D65"/>
    <w:rsid w:val="009A05A9"/>
    <w:rsid w:val="009A1B8B"/>
    <w:rsid w:val="009A2AB4"/>
    <w:rsid w:val="009A5D83"/>
    <w:rsid w:val="009A6EF8"/>
    <w:rsid w:val="009B0135"/>
    <w:rsid w:val="009B0F7D"/>
    <w:rsid w:val="009B13DB"/>
    <w:rsid w:val="009B53D4"/>
    <w:rsid w:val="009B7A14"/>
    <w:rsid w:val="009B7BA2"/>
    <w:rsid w:val="009C1656"/>
    <w:rsid w:val="009C1FA3"/>
    <w:rsid w:val="009C5135"/>
    <w:rsid w:val="009C61DD"/>
    <w:rsid w:val="009C662D"/>
    <w:rsid w:val="009D198C"/>
    <w:rsid w:val="009D7D4E"/>
    <w:rsid w:val="009E6839"/>
    <w:rsid w:val="009F0503"/>
    <w:rsid w:val="009F47C8"/>
    <w:rsid w:val="009F633D"/>
    <w:rsid w:val="00A05D2F"/>
    <w:rsid w:val="00A11E6A"/>
    <w:rsid w:val="00A2046B"/>
    <w:rsid w:val="00A22355"/>
    <w:rsid w:val="00A239A6"/>
    <w:rsid w:val="00A27E3D"/>
    <w:rsid w:val="00A3293D"/>
    <w:rsid w:val="00A353D4"/>
    <w:rsid w:val="00A40384"/>
    <w:rsid w:val="00A42F66"/>
    <w:rsid w:val="00A44793"/>
    <w:rsid w:val="00A45454"/>
    <w:rsid w:val="00A475AF"/>
    <w:rsid w:val="00A4788F"/>
    <w:rsid w:val="00A501F3"/>
    <w:rsid w:val="00A522CD"/>
    <w:rsid w:val="00A5418D"/>
    <w:rsid w:val="00A551C9"/>
    <w:rsid w:val="00A563DF"/>
    <w:rsid w:val="00A57B06"/>
    <w:rsid w:val="00A61E74"/>
    <w:rsid w:val="00A65BBE"/>
    <w:rsid w:val="00A66602"/>
    <w:rsid w:val="00A71956"/>
    <w:rsid w:val="00A71C46"/>
    <w:rsid w:val="00A72310"/>
    <w:rsid w:val="00A725C6"/>
    <w:rsid w:val="00A74294"/>
    <w:rsid w:val="00A77982"/>
    <w:rsid w:val="00A84102"/>
    <w:rsid w:val="00A868DA"/>
    <w:rsid w:val="00A86B16"/>
    <w:rsid w:val="00A87EFD"/>
    <w:rsid w:val="00A95D4F"/>
    <w:rsid w:val="00A96654"/>
    <w:rsid w:val="00A971EF"/>
    <w:rsid w:val="00AA36B6"/>
    <w:rsid w:val="00AA3E6D"/>
    <w:rsid w:val="00AB2790"/>
    <w:rsid w:val="00AB61FD"/>
    <w:rsid w:val="00AC1BA4"/>
    <w:rsid w:val="00AC3CE1"/>
    <w:rsid w:val="00AC40DD"/>
    <w:rsid w:val="00AD3CAF"/>
    <w:rsid w:val="00AD4BCB"/>
    <w:rsid w:val="00AD4C7A"/>
    <w:rsid w:val="00AE1E54"/>
    <w:rsid w:val="00AE66F3"/>
    <w:rsid w:val="00AF4695"/>
    <w:rsid w:val="00B0209D"/>
    <w:rsid w:val="00B04CAE"/>
    <w:rsid w:val="00B064B2"/>
    <w:rsid w:val="00B07AE9"/>
    <w:rsid w:val="00B15C6D"/>
    <w:rsid w:val="00B16286"/>
    <w:rsid w:val="00B2021F"/>
    <w:rsid w:val="00B23EF9"/>
    <w:rsid w:val="00B244AA"/>
    <w:rsid w:val="00B3021C"/>
    <w:rsid w:val="00B36E53"/>
    <w:rsid w:val="00B37800"/>
    <w:rsid w:val="00B4490F"/>
    <w:rsid w:val="00B47102"/>
    <w:rsid w:val="00B5139F"/>
    <w:rsid w:val="00B5622D"/>
    <w:rsid w:val="00B57581"/>
    <w:rsid w:val="00B60768"/>
    <w:rsid w:val="00B61E76"/>
    <w:rsid w:val="00B62076"/>
    <w:rsid w:val="00B627BD"/>
    <w:rsid w:val="00B758A5"/>
    <w:rsid w:val="00B808C3"/>
    <w:rsid w:val="00B82771"/>
    <w:rsid w:val="00B83F49"/>
    <w:rsid w:val="00B84214"/>
    <w:rsid w:val="00B85FF8"/>
    <w:rsid w:val="00B901AA"/>
    <w:rsid w:val="00B91B5E"/>
    <w:rsid w:val="00B946A6"/>
    <w:rsid w:val="00B964AB"/>
    <w:rsid w:val="00BA2AA5"/>
    <w:rsid w:val="00BB34E0"/>
    <w:rsid w:val="00BB3AA6"/>
    <w:rsid w:val="00BB7DF4"/>
    <w:rsid w:val="00BC097A"/>
    <w:rsid w:val="00BC2462"/>
    <w:rsid w:val="00BC4074"/>
    <w:rsid w:val="00BC485C"/>
    <w:rsid w:val="00BD281F"/>
    <w:rsid w:val="00BD2B2B"/>
    <w:rsid w:val="00BD7BA6"/>
    <w:rsid w:val="00BE05BC"/>
    <w:rsid w:val="00BE350C"/>
    <w:rsid w:val="00BE60B6"/>
    <w:rsid w:val="00BF2C7C"/>
    <w:rsid w:val="00BF6210"/>
    <w:rsid w:val="00C01DF6"/>
    <w:rsid w:val="00C024CB"/>
    <w:rsid w:val="00C03C3B"/>
    <w:rsid w:val="00C04813"/>
    <w:rsid w:val="00C05B8C"/>
    <w:rsid w:val="00C10BE5"/>
    <w:rsid w:val="00C14D7E"/>
    <w:rsid w:val="00C15643"/>
    <w:rsid w:val="00C161F5"/>
    <w:rsid w:val="00C215B2"/>
    <w:rsid w:val="00C2197B"/>
    <w:rsid w:val="00C2356C"/>
    <w:rsid w:val="00C305A3"/>
    <w:rsid w:val="00C32E03"/>
    <w:rsid w:val="00C3466C"/>
    <w:rsid w:val="00C34933"/>
    <w:rsid w:val="00C35365"/>
    <w:rsid w:val="00C3568D"/>
    <w:rsid w:val="00C4028F"/>
    <w:rsid w:val="00C4093C"/>
    <w:rsid w:val="00C40E05"/>
    <w:rsid w:val="00C43B00"/>
    <w:rsid w:val="00C46A0C"/>
    <w:rsid w:val="00C476D1"/>
    <w:rsid w:val="00C51079"/>
    <w:rsid w:val="00C516D6"/>
    <w:rsid w:val="00C5403A"/>
    <w:rsid w:val="00C601C9"/>
    <w:rsid w:val="00C60FED"/>
    <w:rsid w:val="00C6249E"/>
    <w:rsid w:val="00C67C7D"/>
    <w:rsid w:val="00C70300"/>
    <w:rsid w:val="00C71052"/>
    <w:rsid w:val="00C71E92"/>
    <w:rsid w:val="00C72664"/>
    <w:rsid w:val="00C72C9F"/>
    <w:rsid w:val="00C73C48"/>
    <w:rsid w:val="00C74017"/>
    <w:rsid w:val="00C757DE"/>
    <w:rsid w:val="00C76633"/>
    <w:rsid w:val="00C82BF2"/>
    <w:rsid w:val="00C87762"/>
    <w:rsid w:val="00C9333A"/>
    <w:rsid w:val="00C93B78"/>
    <w:rsid w:val="00C9412C"/>
    <w:rsid w:val="00C9468E"/>
    <w:rsid w:val="00C954E7"/>
    <w:rsid w:val="00C966A5"/>
    <w:rsid w:val="00C96AF4"/>
    <w:rsid w:val="00CA37C2"/>
    <w:rsid w:val="00CA41A5"/>
    <w:rsid w:val="00CB40D7"/>
    <w:rsid w:val="00CB5544"/>
    <w:rsid w:val="00CB78A2"/>
    <w:rsid w:val="00CC1316"/>
    <w:rsid w:val="00CD0EC7"/>
    <w:rsid w:val="00CD2E06"/>
    <w:rsid w:val="00CD7A63"/>
    <w:rsid w:val="00CE42D6"/>
    <w:rsid w:val="00CE4948"/>
    <w:rsid w:val="00CE4C3B"/>
    <w:rsid w:val="00CE6075"/>
    <w:rsid w:val="00CE68AA"/>
    <w:rsid w:val="00CF57F8"/>
    <w:rsid w:val="00CF76D1"/>
    <w:rsid w:val="00CF78A4"/>
    <w:rsid w:val="00D01220"/>
    <w:rsid w:val="00D01CAC"/>
    <w:rsid w:val="00D01FBE"/>
    <w:rsid w:val="00D05E4D"/>
    <w:rsid w:val="00D074FA"/>
    <w:rsid w:val="00D07F36"/>
    <w:rsid w:val="00D11908"/>
    <w:rsid w:val="00D13844"/>
    <w:rsid w:val="00D14EB4"/>
    <w:rsid w:val="00D25C1A"/>
    <w:rsid w:val="00D2675E"/>
    <w:rsid w:val="00D27CD3"/>
    <w:rsid w:val="00D300EF"/>
    <w:rsid w:val="00D31433"/>
    <w:rsid w:val="00D33108"/>
    <w:rsid w:val="00D33893"/>
    <w:rsid w:val="00D41ED6"/>
    <w:rsid w:val="00D44A73"/>
    <w:rsid w:val="00D50BF4"/>
    <w:rsid w:val="00D51D2A"/>
    <w:rsid w:val="00D537C0"/>
    <w:rsid w:val="00D55807"/>
    <w:rsid w:val="00D57B46"/>
    <w:rsid w:val="00D60B2B"/>
    <w:rsid w:val="00D62E47"/>
    <w:rsid w:val="00D76854"/>
    <w:rsid w:val="00D87F56"/>
    <w:rsid w:val="00D90C97"/>
    <w:rsid w:val="00D94FC9"/>
    <w:rsid w:val="00D97E47"/>
    <w:rsid w:val="00DA2BFA"/>
    <w:rsid w:val="00DA3960"/>
    <w:rsid w:val="00DA39B0"/>
    <w:rsid w:val="00DA5EC3"/>
    <w:rsid w:val="00DA6758"/>
    <w:rsid w:val="00DA6C64"/>
    <w:rsid w:val="00DB0A8F"/>
    <w:rsid w:val="00DC2969"/>
    <w:rsid w:val="00DC3C25"/>
    <w:rsid w:val="00DC559A"/>
    <w:rsid w:val="00DC75EB"/>
    <w:rsid w:val="00DD3212"/>
    <w:rsid w:val="00DD3756"/>
    <w:rsid w:val="00DD6F99"/>
    <w:rsid w:val="00DD7F16"/>
    <w:rsid w:val="00DE0DA4"/>
    <w:rsid w:val="00DE15DF"/>
    <w:rsid w:val="00DE1740"/>
    <w:rsid w:val="00DE2DE6"/>
    <w:rsid w:val="00DE4880"/>
    <w:rsid w:val="00DE775E"/>
    <w:rsid w:val="00DF155D"/>
    <w:rsid w:val="00DF1F16"/>
    <w:rsid w:val="00DF2E2D"/>
    <w:rsid w:val="00DF3583"/>
    <w:rsid w:val="00DF4767"/>
    <w:rsid w:val="00DF6DDD"/>
    <w:rsid w:val="00DF72D3"/>
    <w:rsid w:val="00E0552E"/>
    <w:rsid w:val="00E07007"/>
    <w:rsid w:val="00E07443"/>
    <w:rsid w:val="00E07765"/>
    <w:rsid w:val="00E12B71"/>
    <w:rsid w:val="00E13D88"/>
    <w:rsid w:val="00E16A65"/>
    <w:rsid w:val="00E23856"/>
    <w:rsid w:val="00E27887"/>
    <w:rsid w:val="00E3141C"/>
    <w:rsid w:val="00E31CF7"/>
    <w:rsid w:val="00E42747"/>
    <w:rsid w:val="00E44377"/>
    <w:rsid w:val="00E4437A"/>
    <w:rsid w:val="00E4653B"/>
    <w:rsid w:val="00E53CFF"/>
    <w:rsid w:val="00E56A10"/>
    <w:rsid w:val="00E607DD"/>
    <w:rsid w:val="00E6130A"/>
    <w:rsid w:val="00E66C07"/>
    <w:rsid w:val="00E73366"/>
    <w:rsid w:val="00E73606"/>
    <w:rsid w:val="00E73CDD"/>
    <w:rsid w:val="00E74C5D"/>
    <w:rsid w:val="00E777E1"/>
    <w:rsid w:val="00E77B02"/>
    <w:rsid w:val="00E80C2D"/>
    <w:rsid w:val="00E8247F"/>
    <w:rsid w:val="00E82BFF"/>
    <w:rsid w:val="00E84715"/>
    <w:rsid w:val="00E84C58"/>
    <w:rsid w:val="00E860E1"/>
    <w:rsid w:val="00E9143F"/>
    <w:rsid w:val="00E92675"/>
    <w:rsid w:val="00E9356D"/>
    <w:rsid w:val="00E93605"/>
    <w:rsid w:val="00E96299"/>
    <w:rsid w:val="00E97ADD"/>
    <w:rsid w:val="00EA0741"/>
    <w:rsid w:val="00EA3C62"/>
    <w:rsid w:val="00EA3ED4"/>
    <w:rsid w:val="00EA5291"/>
    <w:rsid w:val="00EA5AC8"/>
    <w:rsid w:val="00EA7E3B"/>
    <w:rsid w:val="00EB13FB"/>
    <w:rsid w:val="00EB19E0"/>
    <w:rsid w:val="00EB33FF"/>
    <w:rsid w:val="00EB3B6E"/>
    <w:rsid w:val="00EB4E47"/>
    <w:rsid w:val="00EB712F"/>
    <w:rsid w:val="00EC32F0"/>
    <w:rsid w:val="00EC4C50"/>
    <w:rsid w:val="00EC4CEC"/>
    <w:rsid w:val="00EC5074"/>
    <w:rsid w:val="00EC56DC"/>
    <w:rsid w:val="00ED2496"/>
    <w:rsid w:val="00EE13B3"/>
    <w:rsid w:val="00EE57FC"/>
    <w:rsid w:val="00EF0672"/>
    <w:rsid w:val="00EF0E36"/>
    <w:rsid w:val="00EF5370"/>
    <w:rsid w:val="00EF5749"/>
    <w:rsid w:val="00EF5DCD"/>
    <w:rsid w:val="00EF6039"/>
    <w:rsid w:val="00EF6C64"/>
    <w:rsid w:val="00EF7686"/>
    <w:rsid w:val="00F2012B"/>
    <w:rsid w:val="00F255EC"/>
    <w:rsid w:val="00F26260"/>
    <w:rsid w:val="00F3036B"/>
    <w:rsid w:val="00F3205E"/>
    <w:rsid w:val="00F415D3"/>
    <w:rsid w:val="00F447B3"/>
    <w:rsid w:val="00F4489A"/>
    <w:rsid w:val="00F514BC"/>
    <w:rsid w:val="00F5244D"/>
    <w:rsid w:val="00F57F32"/>
    <w:rsid w:val="00F62C93"/>
    <w:rsid w:val="00F634B5"/>
    <w:rsid w:val="00F63BD2"/>
    <w:rsid w:val="00F652F1"/>
    <w:rsid w:val="00F704D5"/>
    <w:rsid w:val="00F73593"/>
    <w:rsid w:val="00F73AD0"/>
    <w:rsid w:val="00F74735"/>
    <w:rsid w:val="00F767B8"/>
    <w:rsid w:val="00F77014"/>
    <w:rsid w:val="00F77BD4"/>
    <w:rsid w:val="00F80690"/>
    <w:rsid w:val="00F81E74"/>
    <w:rsid w:val="00F90A20"/>
    <w:rsid w:val="00F916D6"/>
    <w:rsid w:val="00FA1228"/>
    <w:rsid w:val="00FA4C1D"/>
    <w:rsid w:val="00FB0D92"/>
    <w:rsid w:val="00FB377A"/>
    <w:rsid w:val="00FB653E"/>
    <w:rsid w:val="00FC1496"/>
    <w:rsid w:val="00FD005E"/>
    <w:rsid w:val="00FD0093"/>
    <w:rsid w:val="00FD589B"/>
    <w:rsid w:val="00FD6886"/>
    <w:rsid w:val="00FE0DFF"/>
    <w:rsid w:val="00FE41C6"/>
    <w:rsid w:val="00FE4357"/>
    <w:rsid w:val="00FE55DA"/>
    <w:rsid w:val="00FE66FE"/>
    <w:rsid w:val="00FE709E"/>
    <w:rsid w:val="00FF1D50"/>
    <w:rsid w:val="00FF404D"/>
    <w:rsid w:val="00FF5EBF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60F05006-B76A-7142-8B23-A3D0835E2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54E7"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0516CD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BF62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BF6210"/>
  </w:style>
  <w:style w:type="paragraph" w:styleId="Pidipagina">
    <w:name w:val="footer"/>
    <w:basedOn w:val="Normale"/>
    <w:link w:val="PidipaginaCarattere"/>
    <w:uiPriority w:val="99"/>
    <w:unhideWhenUsed/>
    <w:rsid w:val="00BF62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621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21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BF6210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link w:val="Corpodeltesto2Carattere"/>
    <w:rsid w:val="002B2806"/>
    <w:pPr>
      <w:spacing w:after="120" w:line="48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Corpodeltesto2Carattere">
    <w:name w:val="Corpo del testo 2 Carattere"/>
    <w:link w:val="Corpodeltesto2"/>
    <w:rsid w:val="002B2806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Corpodeltesto">
    <w:name w:val="Corpo del testo"/>
    <w:basedOn w:val="Normale"/>
    <w:link w:val="CorpodeltestoCarattere"/>
    <w:uiPriority w:val="99"/>
    <w:unhideWhenUsed/>
    <w:rsid w:val="00D33108"/>
    <w:pPr>
      <w:spacing w:after="120"/>
    </w:pPr>
    <w:rPr>
      <w:lang w:val="x-none"/>
    </w:rPr>
  </w:style>
  <w:style w:type="character" w:customStyle="1" w:styleId="CorpodeltestoCarattere">
    <w:name w:val="Corpo del testo Carattere"/>
    <w:link w:val="Corpodeltesto"/>
    <w:uiPriority w:val="99"/>
    <w:rsid w:val="00D33108"/>
    <w:rPr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D33108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D33108"/>
    <w:pPr>
      <w:widowControl w:val="0"/>
      <w:autoSpaceDE w:val="0"/>
      <w:autoSpaceDN w:val="0"/>
      <w:spacing w:after="0" w:line="240" w:lineRule="auto"/>
      <w:ind w:left="829" w:right="124" w:hanging="366"/>
      <w:jc w:val="both"/>
    </w:pPr>
    <w:rPr>
      <w:rFonts w:cs="Calibri"/>
      <w:u w:val="single" w:color="000000"/>
      <w:lang w:eastAsia="it-IT" w:bidi="it-IT"/>
    </w:rPr>
  </w:style>
  <w:style w:type="paragraph" w:customStyle="1" w:styleId="Titolo21">
    <w:name w:val="Titolo 21"/>
    <w:basedOn w:val="Normale"/>
    <w:uiPriority w:val="1"/>
    <w:qFormat/>
    <w:rsid w:val="00D33108"/>
    <w:pPr>
      <w:widowControl w:val="0"/>
      <w:autoSpaceDE w:val="0"/>
      <w:autoSpaceDN w:val="0"/>
      <w:spacing w:after="0" w:line="240" w:lineRule="auto"/>
      <w:ind w:left="15"/>
      <w:outlineLvl w:val="2"/>
    </w:pPr>
    <w:rPr>
      <w:rFonts w:cs="Calibri"/>
      <w:sz w:val="20"/>
      <w:szCs w:val="20"/>
      <w:lang w:eastAsia="it-IT" w:bidi="it-IT"/>
    </w:rPr>
  </w:style>
  <w:style w:type="paragraph" w:customStyle="1" w:styleId="Titolo31">
    <w:name w:val="Titolo 31"/>
    <w:basedOn w:val="Normale"/>
    <w:uiPriority w:val="1"/>
    <w:qFormat/>
    <w:rsid w:val="00D33108"/>
    <w:pPr>
      <w:widowControl w:val="0"/>
      <w:autoSpaceDE w:val="0"/>
      <w:autoSpaceDN w:val="0"/>
      <w:spacing w:after="0" w:line="240" w:lineRule="auto"/>
      <w:ind w:left="866"/>
      <w:outlineLvl w:val="3"/>
    </w:pPr>
    <w:rPr>
      <w:rFonts w:ascii="Cambria" w:eastAsia="Cambria" w:hAnsi="Cambria" w:cs="Cambria"/>
      <w:i/>
      <w:sz w:val="20"/>
      <w:szCs w:val="20"/>
      <w:lang w:eastAsia="it-IT" w:bidi="it-IT"/>
    </w:rPr>
  </w:style>
  <w:style w:type="paragraph" w:customStyle="1" w:styleId="Titolo11">
    <w:name w:val="Titolo 11"/>
    <w:basedOn w:val="Normale"/>
    <w:uiPriority w:val="1"/>
    <w:qFormat/>
    <w:rsid w:val="00D33108"/>
    <w:pPr>
      <w:widowControl w:val="0"/>
      <w:autoSpaceDE w:val="0"/>
      <w:autoSpaceDN w:val="0"/>
      <w:spacing w:after="0" w:line="240" w:lineRule="auto"/>
      <w:ind w:left="829" w:right="89" w:hanging="366"/>
      <w:jc w:val="both"/>
      <w:outlineLvl w:val="1"/>
    </w:pPr>
    <w:rPr>
      <w:rFonts w:cs="Calibri"/>
      <w:lang w:eastAsia="it-IT" w:bidi="it-IT"/>
    </w:rPr>
  </w:style>
  <w:style w:type="character" w:customStyle="1" w:styleId="Corpodeltesto4">
    <w:name w:val="Corpo del testo (4)"/>
    <w:uiPriority w:val="99"/>
    <w:rsid w:val="00D33108"/>
    <w:rPr>
      <w:rFonts w:ascii="Times New Roman" w:hAnsi="Times New Roman" w:cs="Times New Roman" w:hint="default"/>
      <w:b/>
      <w:bCs/>
      <w:spacing w:val="0"/>
      <w:sz w:val="16"/>
      <w:szCs w:val="16"/>
    </w:rPr>
  </w:style>
  <w:style w:type="paragraph" w:customStyle="1" w:styleId="Default">
    <w:name w:val="Default"/>
    <w:rsid w:val="009565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Titolo3Carattere">
    <w:name w:val="Titolo 3 Carattere"/>
    <w:link w:val="Titolo3"/>
    <w:semiHidden/>
    <w:rsid w:val="000516CD"/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customStyle="1" w:styleId="fontstyle01">
    <w:name w:val="fontstyle01"/>
    <w:rsid w:val="00DA5EC3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A5EC3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DA5EC3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fontstyle41">
    <w:name w:val="fontstyle41"/>
    <w:rsid w:val="00DA5EC3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table" w:styleId="Grigliatabella">
    <w:name w:val="Table Grid"/>
    <w:basedOn w:val="Tabellanormale"/>
    <w:uiPriority w:val="59"/>
    <w:rsid w:val="009F63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uiPriority w:val="99"/>
    <w:semiHidden/>
    <w:unhideWhenUsed/>
    <w:rsid w:val="001D7B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4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cilia@spehafresia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520and%2520Settings\Ril%2520Presenze\Desktop\HUMAN\CARTA%2520INTESTATA%2520HUMAN\Copia%2520di%2520carta%2520intestata%2520human%2520scarl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F7CD2D-282D-4ECB-92AA-369955BA0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Copia%20di%20carta%20intestata%20human%20scarl</Template>
  <TotalTime>0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1707</CharactersWithSpaces>
  <SharedDoc>false</SharedDoc>
  <HLinks>
    <vt:vector size="6" baseType="variant">
      <vt:variant>
        <vt:i4>65599</vt:i4>
      </vt:variant>
      <vt:variant>
        <vt:i4>3</vt:i4>
      </vt:variant>
      <vt:variant>
        <vt:i4>0</vt:i4>
      </vt:variant>
      <vt:variant>
        <vt:i4>5</vt:i4>
      </vt:variant>
      <vt:variant>
        <vt:lpwstr>mailto:sicilia@spehafresia.it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Ril Presenze</dc:creator>
  <cp:keywords/>
  <cp:lastModifiedBy>Human Capital</cp:lastModifiedBy>
  <cp:revision>2</cp:revision>
  <cp:lastPrinted>2019-08-02T08:35:00Z</cp:lastPrinted>
  <dcterms:created xsi:type="dcterms:W3CDTF">2022-10-28T07:29:00Z</dcterms:created>
  <dcterms:modified xsi:type="dcterms:W3CDTF">2022-10-28T07:29:00Z</dcterms:modified>
</cp:coreProperties>
</file>